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357E" w14:textId="79376053" w:rsidR="00277802" w:rsidRDefault="00277802"/>
    <w:p w14:paraId="552FAB4C" w14:textId="35DF29F6" w:rsidR="00A06FDA" w:rsidRDefault="00A06FDA"/>
    <w:tbl>
      <w:tblPr>
        <w:tblW w:w="5000" w:type="pct"/>
        <w:tblInd w:w="90" w:type="dxa"/>
        <w:tblLook w:val="0000" w:firstRow="0" w:lastRow="0" w:firstColumn="0" w:lastColumn="0" w:noHBand="0" w:noVBand="0"/>
        <w:tblDescription w:val="Layout table to enter Newsletter Title, Company Name, Date, Edition, Volume, and information"/>
      </w:tblPr>
      <w:tblGrid>
        <w:gridCol w:w="10368"/>
      </w:tblGrid>
      <w:tr w:rsidR="006526B2" w14:paraId="1E4A6E5D" w14:textId="77777777" w:rsidTr="00142131">
        <w:trPr>
          <w:trHeight w:val="6741"/>
        </w:trPr>
        <w:tc>
          <w:tcPr>
            <w:tcW w:w="10368" w:type="dxa"/>
          </w:tcPr>
          <w:p w14:paraId="5B5CBBDF" w14:textId="0FF041BD" w:rsidR="00B12B21" w:rsidRPr="008F4F6D" w:rsidRDefault="007558A5" w:rsidP="006C77F5">
            <w:pPr>
              <w:pStyle w:val="Title"/>
              <w:rPr>
                <w:sz w:val="44"/>
                <w:szCs w:val="40"/>
              </w:rPr>
            </w:pPr>
            <w:r w:rsidRPr="008F4F6D">
              <w:rPr>
                <w:sz w:val="44"/>
                <w:szCs w:val="40"/>
              </w:rPr>
              <w:t xml:space="preserve">Nepali </w:t>
            </w:r>
            <w:r w:rsidR="0059744B" w:rsidRPr="008F4F6D">
              <w:rPr>
                <w:sz w:val="44"/>
                <w:szCs w:val="40"/>
              </w:rPr>
              <w:t xml:space="preserve">OUTREACH </w:t>
            </w:r>
            <w:r w:rsidRPr="008F4F6D">
              <w:rPr>
                <w:sz w:val="44"/>
                <w:szCs w:val="40"/>
              </w:rPr>
              <w:t>Ministry</w:t>
            </w:r>
          </w:p>
          <w:p w14:paraId="110037B7" w14:textId="12A28918" w:rsidR="000F29B2" w:rsidRPr="00DD3137" w:rsidRDefault="0084757A" w:rsidP="006C77F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D7E0AC" wp14:editId="3682B4E0">
                      <wp:extent cx="3717235" cy="95540"/>
                      <wp:effectExtent l="0" t="0" r="4445" b="6350"/>
                      <wp:docPr id="14" name="Rectangle 14" descr="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7235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4DD48B" id="Rectangle 14" o:spid="_x0000_s1026" alt="Line" style="width:292.7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&#13;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14:paraId="163175EC" w14:textId="77777777" w:rsidR="005D3095" w:rsidRPr="005D3095" w:rsidRDefault="005D3095" w:rsidP="006C77F5">
            <w:pPr>
              <w:pStyle w:val="Heading5"/>
              <w:rPr>
                <w:sz w:val="15"/>
                <w:szCs w:val="13"/>
              </w:rPr>
            </w:pPr>
          </w:p>
          <w:p w14:paraId="504961EB" w14:textId="71AE233C" w:rsidR="00740DB9" w:rsidRPr="00E40590" w:rsidRDefault="00740DB9" w:rsidP="006C77F5">
            <w:pPr>
              <w:pStyle w:val="Heading5"/>
              <w:rPr>
                <w:color w:val="000000" w:themeColor="text1"/>
              </w:rPr>
            </w:pPr>
            <w:r w:rsidRPr="00E40590">
              <w:rPr>
                <w:color w:val="000000" w:themeColor="text1"/>
              </w:rPr>
              <w:t>Living Water Community Church, Chicago</w:t>
            </w:r>
          </w:p>
          <w:p w14:paraId="2C160052" w14:textId="1CE1FA0D" w:rsidR="000F29B2" w:rsidRDefault="00347D84" w:rsidP="006C77F5">
            <w:pPr>
              <w:pStyle w:val="Heading5"/>
              <w:rPr>
                <w:color w:val="000000" w:themeColor="text1"/>
              </w:rPr>
            </w:pPr>
            <w:r>
              <w:rPr>
                <w:color w:val="000000" w:themeColor="text1"/>
              </w:rPr>
              <w:t>January</w:t>
            </w:r>
            <w:r w:rsidR="00D4531A">
              <w:rPr>
                <w:color w:val="000000" w:themeColor="text1"/>
              </w:rPr>
              <w:t xml:space="preserve"> and February</w:t>
            </w:r>
            <w:r w:rsidR="007749CC" w:rsidRPr="00E40590">
              <w:rPr>
                <w:color w:val="000000" w:themeColor="text1"/>
              </w:rPr>
              <w:t>,</w:t>
            </w:r>
            <w:r w:rsidR="006F6E59" w:rsidRPr="00E40590">
              <w:rPr>
                <w:color w:val="000000" w:themeColor="text1"/>
              </w:rPr>
              <w:t xml:space="preserve"> </w:t>
            </w:r>
            <w:r w:rsidR="007558A5" w:rsidRPr="00E40590">
              <w:rPr>
                <w:color w:val="000000" w:themeColor="text1"/>
              </w:rPr>
              <w:t>202</w:t>
            </w:r>
            <w:r>
              <w:rPr>
                <w:color w:val="000000" w:themeColor="text1"/>
              </w:rPr>
              <w:t>2</w:t>
            </w:r>
          </w:p>
          <w:p w14:paraId="0A1AA506" w14:textId="0D7BFACB" w:rsidR="00A1021D" w:rsidRPr="00A1021D" w:rsidRDefault="00A1021D" w:rsidP="006C77F5">
            <w:pPr>
              <w:rPr>
                <w:lang w:eastAsia="en-US"/>
              </w:rPr>
            </w:pPr>
            <w:r w:rsidRPr="00E4059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06543A" wp14:editId="39B07452">
                      <wp:simplePos x="0" y="0"/>
                      <wp:positionH relativeFrom="column">
                        <wp:posOffset>-60132</wp:posOffset>
                      </wp:positionH>
                      <wp:positionV relativeFrom="paragraph">
                        <wp:posOffset>267418</wp:posOffset>
                      </wp:positionV>
                      <wp:extent cx="6564630" cy="1566407"/>
                      <wp:effectExtent l="0" t="0" r="127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4630" cy="1566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EA1D70" w14:textId="48D95F77" w:rsidR="00FA19FF" w:rsidRDefault="00FA19FF" w:rsidP="00FA19FF">
                                  <w:r>
                                    <w:t xml:space="preserve">Dear co-laborers in Christ, </w:t>
                                  </w:r>
                                  <w:proofErr w:type="spellStart"/>
                                  <w:r>
                                    <w:t>Jaimashi</w:t>
                                  </w:r>
                                  <w:proofErr w:type="spellEnd"/>
                                  <w:r>
                                    <w:t>!</w:t>
                                  </w:r>
                                </w:p>
                                <w:p w14:paraId="2D1BCF0A" w14:textId="6C81CAFB" w:rsidR="00A33EB1" w:rsidRDefault="00C7763F" w:rsidP="00FA19FF">
                                  <w:r w:rsidRPr="00C7763F">
                                    <w:t xml:space="preserve">Thank you for your continuous prayer and support for the ministry of Living Water Community Church (LWCC). I would like to share our Nepali outreach ministry report from the last two months, January and February 2022. Apart from the Bible Study, Prayers, and Leadership development training, I was also involved in finding jobs for the Nepali community members and counseling </w:t>
                                  </w:r>
                                  <w:r w:rsidR="007E25AB">
                                    <w:t>Nepali pastors who are seeking</w:t>
                                  </w:r>
                                  <w:r w:rsidRPr="00C7763F">
                                    <w:t xml:space="preserve"> </w:t>
                                  </w:r>
                                  <w:r w:rsidR="007E25AB">
                                    <w:t xml:space="preserve">more advanced </w:t>
                                  </w:r>
                                  <w:r w:rsidRPr="00C7763F">
                                    <w:t>theological training.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654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4.75pt;margin-top:21.05pt;width:516.9pt;height:12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" fillcolor="white [3201]" stroked="f" strokeweight=".5pt">
                      <v:textbox>
                        <w:txbxContent>
                          <w:p w14:paraId="7CEA1D70" w14:textId="48D95F77" w:rsidR="00FA19FF" w:rsidRDefault="00FA19FF" w:rsidP="00FA19FF">
                            <w:r>
                              <w:t xml:space="preserve">Dear co-laborers in Christ, </w:t>
                            </w:r>
                            <w:proofErr w:type="spellStart"/>
                            <w:r>
                              <w:t>Jaimashi</w:t>
                            </w:r>
                            <w:proofErr w:type="spellEnd"/>
                            <w:r>
                              <w:t>!</w:t>
                            </w:r>
                          </w:p>
                          <w:p w14:paraId="2D1BCF0A" w14:textId="6C81CAFB" w:rsidR="00A33EB1" w:rsidRDefault="00C7763F" w:rsidP="00FA19FF">
                            <w:r w:rsidRPr="00C7763F">
                              <w:t xml:space="preserve">Thank you for your continuous prayer and support for the ministry of Living Water Community Church (LWCC). I would like to share our Nepali outreach ministry report from the last two months, January and February 2022. Apart from the Bible Study, Prayers, and Leadership development training, I was also involved in finding jobs for the Nepali community members and counseling </w:t>
                            </w:r>
                            <w:r w:rsidR="007E25AB">
                              <w:t>Nepali pastors who are seeking</w:t>
                            </w:r>
                            <w:r w:rsidRPr="00C7763F">
                              <w:t xml:space="preserve"> </w:t>
                            </w:r>
                            <w:r w:rsidR="007E25AB">
                              <w:t xml:space="preserve">more advanced </w:t>
                            </w:r>
                            <w:r w:rsidRPr="00C7763F">
                              <w:t>theological training.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3BC3C" w14:textId="77777777" w:rsidR="00A1021D" w:rsidRPr="00A1021D" w:rsidRDefault="00A1021D" w:rsidP="006C77F5">
            <w:pPr>
              <w:rPr>
                <w:lang w:eastAsia="en-US"/>
              </w:rPr>
            </w:pPr>
          </w:p>
          <w:p w14:paraId="3D288A10" w14:textId="77777777" w:rsidR="00A1021D" w:rsidRPr="00A1021D" w:rsidRDefault="00A1021D" w:rsidP="006C77F5">
            <w:pPr>
              <w:rPr>
                <w:lang w:eastAsia="en-US"/>
              </w:rPr>
            </w:pPr>
          </w:p>
          <w:p w14:paraId="1A4A6628" w14:textId="77777777" w:rsidR="00A1021D" w:rsidRPr="00A1021D" w:rsidRDefault="00A1021D" w:rsidP="006C77F5">
            <w:pPr>
              <w:rPr>
                <w:lang w:eastAsia="en-US"/>
              </w:rPr>
            </w:pPr>
          </w:p>
          <w:p w14:paraId="62B6E180" w14:textId="77777777" w:rsidR="00A1021D" w:rsidRPr="00A1021D" w:rsidRDefault="00A1021D" w:rsidP="006C77F5">
            <w:pPr>
              <w:rPr>
                <w:lang w:eastAsia="en-US"/>
              </w:rPr>
            </w:pPr>
          </w:p>
          <w:p w14:paraId="13ADB4A3" w14:textId="77777777" w:rsidR="00945FC8" w:rsidRDefault="00945FC8" w:rsidP="006C77F5">
            <w:pPr>
              <w:spacing w:after="0"/>
              <w:rPr>
                <w:rFonts w:eastAsia="Times New Roman" w:cs="Times New Roman"/>
                <w:b/>
                <w:bCs/>
                <w:color w:val="000000" w:themeColor="text1"/>
                <w:lang w:eastAsia="en-US" w:bidi="ne-NP"/>
              </w:rPr>
            </w:pPr>
          </w:p>
          <w:p w14:paraId="79E3725D" w14:textId="18FCBBC0" w:rsidR="00945FC8" w:rsidRPr="00787F78" w:rsidRDefault="007325ED" w:rsidP="006C77F5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en-US" w:bidi="ne-NP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98528" behindDoc="1" locked="0" layoutInCell="1" allowOverlap="1" wp14:anchorId="25D1F4AD" wp14:editId="7A690881">
                  <wp:simplePos x="0" y="0"/>
                  <wp:positionH relativeFrom="column">
                    <wp:posOffset>3228119</wp:posOffset>
                  </wp:positionH>
                  <wp:positionV relativeFrom="paragraph">
                    <wp:posOffset>128298</wp:posOffset>
                  </wp:positionV>
                  <wp:extent cx="3242310" cy="174117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90" y="21427"/>
                      <wp:lineTo x="2149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4B606" w14:textId="77777777" w:rsidR="00184C47" w:rsidRDefault="00945FC8" w:rsidP="00184C47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  <w:t xml:space="preserve">Midwest </w:t>
            </w:r>
            <w:r w:rsidR="00A1021D" w:rsidRPr="00873153"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  <w:t>Bible Study</w:t>
            </w:r>
            <w:r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  <w:t xml:space="preserve"> Fellowship</w:t>
            </w:r>
          </w:p>
          <w:p w14:paraId="299CFCE6" w14:textId="63CAA2B1" w:rsidR="007E25AB" w:rsidRDefault="00184C47" w:rsidP="006C77F5">
            <w:pPr>
              <w:spacing w:after="0"/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</w:pPr>
            <w:r w:rsidRPr="00523D8F">
              <w:rPr>
                <w:rFonts w:asciiTheme="majorHAnsi" w:eastAsia="Times New Roman" w:hAnsiTheme="majorHAnsi" w:cs="Times New Roman"/>
                <w:noProof/>
                <w:color w:val="0E101A"/>
                <w:lang w:eastAsia="en-US" w:bidi="ne-NP"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 wp14:anchorId="387D4488" wp14:editId="40DE884B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1522178</wp:posOffset>
                      </wp:positionV>
                      <wp:extent cx="2917825" cy="246380"/>
                      <wp:effectExtent l="0" t="0" r="15875" b="7620"/>
                      <wp:wrapTight wrapText="bothSides">
                        <wp:wrapPolygon edited="0">
                          <wp:start x="0" y="0"/>
                          <wp:lineTo x="0" y="21155"/>
                          <wp:lineTo x="21624" y="21155"/>
                          <wp:lineTo x="21624" y="0"/>
                          <wp:lineTo x="0" y="0"/>
                        </wp:wrapPolygon>
                      </wp:wrapTight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782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9D0353" w14:textId="77777777" w:rsidR="00787F78" w:rsidRPr="007325ED" w:rsidRDefault="00787F78" w:rsidP="00787F7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325ED">
                                    <w:rPr>
                                      <w:sz w:val="20"/>
                                      <w:szCs w:val="20"/>
                                    </w:rPr>
                                    <w:t>Pastor Kishor Gurung leading on Bible Study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D4488" id="Text Box 18" o:spid="_x0000_s1027" type="#_x0000_t202" style="position:absolute;margin-left:271.95pt;margin-top:119.85pt;width:229.75pt;height:19.4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" fillcolor="white [3201]" strokeweight=".5pt">
                      <v:textbox>
                        <w:txbxContent>
                          <w:p w14:paraId="599D0353" w14:textId="77777777" w:rsidR="00787F78" w:rsidRPr="007325ED" w:rsidRDefault="00787F78" w:rsidP="00787F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25ED">
                              <w:rPr>
                                <w:sz w:val="20"/>
                                <w:szCs w:val="20"/>
                              </w:rPr>
                              <w:t>Pastor Kishor Gurung leading on Bible Study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As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in the past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, Midwest pastors and leaders me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t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regularly each Thursday 6 pm-7:30 pm for Bible study and prayers. This is a place to pray, Bible study, discuss, share vision and grow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in discipleship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. I often teach/train leaders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in this fellowship,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but am shifting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priorities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to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team 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building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and 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inviting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the 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other 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participating 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pastors to teach. Pastor</w:t>
            </w:r>
            <w:r w:rsidR="007E25AB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s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Kishor Gurung (Minnesota), Ganesh </w:t>
            </w:r>
            <w:proofErr w:type="spellStart"/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Paudyal</w:t>
            </w:r>
            <w:proofErr w:type="spellEnd"/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(Illinois) and </w:t>
            </w:r>
            <w:proofErr w:type="spellStart"/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Gagan</w:t>
            </w:r>
            <w:proofErr w:type="spellEnd"/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Gurung (Missouri) are </w:t>
            </w:r>
          </w:p>
          <w:p w14:paraId="33DF9968" w14:textId="5E39BC80" w:rsidR="00184C47" w:rsidRDefault="007E25AB" w:rsidP="006C77F5">
            <w:pPr>
              <w:spacing w:after="0"/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</w:pPr>
            <w:r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currently </w:t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teaching</w:t>
            </w:r>
            <w:r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 with me and doing</w:t>
            </w:r>
          </w:p>
          <w:p w14:paraId="10139B9D" w14:textId="2C972806" w:rsidR="00F56471" w:rsidRDefault="00184C47" w:rsidP="006C77F5">
            <w:pPr>
              <w:spacing w:after="0"/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1A8C2EF9" wp14:editId="04AFBB17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135890</wp:posOffset>
                  </wp:positionV>
                  <wp:extent cx="3259455" cy="1807845"/>
                  <wp:effectExtent l="0" t="0" r="4445" b="0"/>
                  <wp:wrapTight wrapText="bothSides">
                    <wp:wrapPolygon edited="0">
                      <wp:start x="0" y="0"/>
                      <wp:lineTo x="0" y="21395"/>
                      <wp:lineTo x="21545" y="21395"/>
                      <wp:lineTo x="2154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4C47"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>fantastic work</w:t>
            </w:r>
            <w:r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  <w:t xml:space="preserve">. </w:t>
            </w:r>
          </w:p>
          <w:p w14:paraId="156E7BA1" w14:textId="637DB570" w:rsidR="00F56471" w:rsidRDefault="00F56471" w:rsidP="006C77F5">
            <w:pPr>
              <w:spacing w:after="0"/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</w:pPr>
          </w:p>
          <w:p w14:paraId="02409C1D" w14:textId="382F1AF9" w:rsidR="00F56471" w:rsidRPr="00F56471" w:rsidRDefault="00F56471" w:rsidP="006C77F5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</w:pPr>
            <w:r w:rsidRPr="00F56471"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  <w:t xml:space="preserve">Leadership Training </w:t>
            </w:r>
          </w:p>
          <w:p w14:paraId="6DF3F67E" w14:textId="1F014768" w:rsidR="001F561D" w:rsidRDefault="00F56471" w:rsidP="006C77F5">
            <w:pPr>
              <w:spacing w:after="0"/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</w:pPr>
            <w:r w:rsidRPr="00F56471"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  <w:t>Vision Seminar</w:t>
            </w:r>
          </w:p>
          <w:p w14:paraId="17053DB1" w14:textId="7DC833A7" w:rsidR="00184C47" w:rsidRPr="00184C47" w:rsidRDefault="007E25AB" w:rsidP="00184C47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 w:cs="Arial"/>
                <w:color w:val="0E101A"/>
                <w:sz w:val="22"/>
                <w:szCs w:val="22"/>
              </w:rPr>
            </w:pP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The 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>Midwest Nepal Churches organized a one-day</w:t>
            </w:r>
            <w:r w:rsidR="00184C47" w:rsidRPr="00184C47">
              <w:rPr>
                <w:rStyle w:val="Strong"/>
                <w:rFonts w:asciiTheme="majorHAnsi" w:eastAsiaTheme="majorEastAsia" w:hAnsiTheme="majorHAnsi" w:cs="Arial"/>
                <w:color w:val="0E101A"/>
                <w:sz w:val="22"/>
                <w:szCs w:val="22"/>
              </w:rPr>
              <w:t> 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leadership seminar 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>o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>n February 25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 to explore the 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>vision 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>for the Church and training</w:t>
            </w:r>
          </w:p>
          <w:p w14:paraId="43618BC9" w14:textId="3BC23C66" w:rsidR="00184C47" w:rsidRPr="00184C47" w:rsidRDefault="007E25AB" w:rsidP="00184C47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 w:cs="Arial"/>
                <w:color w:val="0E101A"/>
                <w:sz w:val="22"/>
                <w:szCs w:val="22"/>
              </w:rPr>
            </w:pP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of 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>future leaders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 for the vision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. I and 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>P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astor Joseph Gurung 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>(</w:t>
            </w:r>
            <w:r w:rsidR="00184C47"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>Iowa</w:t>
            </w:r>
            <w:r>
              <w:rPr>
                <w:rFonts w:asciiTheme="majorHAnsi" w:hAnsiTheme="majorHAnsi" w:cs="Arial"/>
                <w:color w:val="0E101A"/>
                <w:sz w:val="22"/>
                <w:szCs w:val="22"/>
              </w:rPr>
              <w:t>)</w:t>
            </w:r>
            <w:r w:rsid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 xml:space="preserve"> led the sessions.</w:t>
            </w:r>
          </w:p>
          <w:p w14:paraId="103C83B3" w14:textId="3FBC9174" w:rsidR="00184C47" w:rsidRPr="00184C47" w:rsidRDefault="00184C47" w:rsidP="00184C47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 w:cs="Arial"/>
                <w:color w:val="0E101A"/>
                <w:sz w:val="22"/>
                <w:szCs w:val="22"/>
              </w:rPr>
            </w:pPr>
            <w:r w:rsidRPr="00523D8F">
              <w:rPr>
                <w:rFonts w:asciiTheme="majorHAnsi" w:hAnsiTheme="majorHAnsi"/>
                <w:noProof/>
                <w:color w:val="0E101A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37EAD62A" wp14:editId="209FB9D5">
                      <wp:simplePos x="0" y="0"/>
                      <wp:positionH relativeFrom="column">
                        <wp:posOffset>3996800</wp:posOffset>
                      </wp:positionH>
                      <wp:positionV relativeFrom="paragraph">
                        <wp:posOffset>172417</wp:posOffset>
                      </wp:positionV>
                      <wp:extent cx="1955800" cy="278130"/>
                      <wp:effectExtent l="0" t="0" r="12700" b="13970"/>
                      <wp:wrapTight wrapText="bothSides">
                        <wp:wrapPolygon edited="0">
                          <wp:start x="0" y="0"/>
                          <wp:lineTo x="0" y="21699"/>
                          <wp:lineTo x="21600" y="21699"/>
                          <wp:lineTo x="21600" y="0"/>
                          <wp:lineTo x="0" y="0"/>
                        </wp:wrapPolygon>
                      </wp:wrapTight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5800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E991D6" w14:textId="063B0BBF" w:rsidR="007325ED" w:rsidRPr="007325ED" w:rsidRDefault="007325ED" w:rsidP="007325E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Midwest leadership Seminar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AD62A" id="Text Box 19" o:spid="_x0000_s1028" type="#_x0000_t202" style="position:absolute;margin-left:314.7pt;margin-top:13.6pt;width:154pt;height:21.9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" fillcolor="white [3201]" strokeweight=".5pt">
                      <v:textbox>
                        <w:txbxContent>
                          <w:p w14:paraId="00E991D6" w14:textId="063B0BBF" w:rsidR="007325ED" w:rsidRPr="007325ED" w:rsidRDefault="007325ED" w:rsidP="007325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Midwest leadership Seminar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84C47">
              <w:rPr>
                <w:rFonts w:asciiTheme="majorHAnsi" w:hAnsiTheme="majorHAnsi" w:cs="Arial"/>
                <w:color w:val="0E101A"/>
                <w:sz w:val="22"/>
                <w:szCs w:val="22"/>
              </w:rPr>
              <w:t>       </w:t>
            </w:r>
          </w:p>
          <w:p w14:paraId="0B62E60A" w14:textId="46BF9B7B" w:rsidR="001F561D" w:rsidRPr="00523D8F" w:rsidRDefault="001F561D" w:rsidP="006C77F5">
            <w:pPr>
              <w:spacing w:after="0"/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</w:pPr>
          </w:p>
          <w:p w14:paraId="778401EA" w14:textId="1AFD884E" w:rsidR="001F561D" w:rsidRPr="00945FC8" w:rsidRDefault="001F561D" w:rsidP="006C77F5">
            <w:pPr>
              <w:spacing w:after="0"/>
              <w:rPr>
                <w:rFonts w:asciiTheme="majorHAnsi" w:eastAsia="Times New Roman" w:hAnsiTheme="majorHAnsi" w:cs="Times New Roman"/>
                <w:color w:val="0E101A"/>
                <w:lang w:eastAsia="en-US" w:bidi="ne-NP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E101A"/>
                <w:lang w:eastAsia="en-US" w:bidi="ne-NP"/>
              </w:rPr>
              <w:t xml:space="preserve"> </w:t>
            </w:r>
          </w:p>
        </w:tc>
      </w:tr>
    </w:tbl>
    <w:p w14:paraId="4232C06F" w14:textId="4CC3B240" w:rsidR="00A06FDA" w:rsidRDefault="00A06FDA" w:rsidP="00142131">
      <w:pPr>
        <w:tabs>
          <w:tab w:val="left" w:pos="10350"/>
        </w:tabs>
        <w:sectPr w:rsidR="00A06FDA" w:rsidSect="00FF7C78">
          <w:headerReference w:type="default" r:id="rId12"/>
          <w:footerReference w:type="even" r:id="rId13"/>
          <w:footerReference w:type="default" r:id="rId14"/>
          <w:headerReference w:type="first" r:id="rId15"/>
          <w:type w:val="continuous"/>
          <w:pgSz w:w="12240" w:h="15840"/>
          <w:pgMar w:top="288" w:right="936" w:bottom="738" w:left="936" w:header="0" w:footer="0" w:gutter="0"/>
          <w:cols w:space="720"/>
          <w:docGrid w:linePitch="360"/>
        </w:sectPr>
      </w:pPr>
    </w:p>
    <w:p w14:paraId="04F83DE2" w14:textId="39B3F568" w:rsidR="00A1021D" w:rsidRPr="00A1021D" w:rsidRDefault="00A1021D" w:rsidP="00A1021D">
      <w:pPr>
        <w:rPr>
          <w:lang w:eastAsia="en-US"/>
        </w:rPr>
        <w:sectPr w:rsidR="00A1021D" w:rsidRPr="00A1021D" w:rsidSect="00A06FDA">
          <w:type w:val="continuous"/>
          <w:pgSz w:w="12240" w:h="15840"/>
          <w:pgMar w:top="288" w:right="936" w:bottom="288" w:left="936" w:header="0" w:footer="0" w:gutter="0"/>
          <w:cols w:space="720"/>
          <w:titlePg/>
          <w:docGrid w:linePitch="360"/>
        </w:sectPr>
      </w:pPr>
    </w:p>
    <w:p w14:paraId="22B345D4" w14:textId="672BDE82" w:rsidR="00523D8F" w:rsidRDefault="007325ED" w:rsidP="003216B6">
      <w:pPr>
        <w:autoSpaceDE w:val="0"/>
        <w:autoSpaceDN w:val="0"/>
        <w:adjustRightInd w:val="0"/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567963EC" wp14:editId="7E079E69">
            <wp:simplePos x="0" y="0"/>
            <wp:positionH relativeFrom="column">
              <wp:posOffset>3459590</wp:posOffset>
            </wp:positionH>
            <wp:positionV relativeFrom="paragraph">
              <wp:posOffset>198755</wp:posOffset>
            </wp:positionV>
            <wp:extent cx="3129915" cy="1820545"/>
            <wp:effectExtent l="0" t="0" r="0" b="0"/>
            <wp:wrapTight wrapText="bothSides">
              <wp:wrapPolygon edited="0">
                <wp:start x="0" y="0"/>
                <wp:lineTo x="0" y="21397"/>
                <wp:lineTo x="21473" y="21397"/>
                <wp:lineTo x="214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F2856" w14:textId="50E1D4E6" w:rsidR="003216B6" w:rsidRDefault="003216B6" w:rsidP="003216B6">
      <w:pPr>
        <w:autoSpaceDE w:val="0"/>
        <w:autoSpaceDN w:val="0"/>
        <w:adjustRightInd w:val="0"/>
        <w:spacing w:after="0"/>
        <w:rPr>
          <w:rFonts w:ascii="Times" w:hAnsi="Times" w:cs="Times"/>
          <w:b/>
          <w:bCs/>
          <w:color w:val="272063" w:themeColor="accent3"/>
          <w:sz w:val="24"/>
          <w:szCs w:val="24"/>
        </w:rPr>
      </w:pPr>
      <w:r w:rsidRPr="00D3515D">
        <w:rPr>
          <w:b/>
          <w:bCs/>
          <w:color w:val="000000" w:themeColor="text1"/>
          <w:sz w:val="24"/>
          <w:szCs w:val="24"/>
        </w:rPr>
        <w:t>International Nepali-Speaking Leadership Training (INSLT)</w:t>
      </w:r>
    </w:p>
    <w:p w14:paraId="2E6B63E1" w14:textId="074D1596" w:rsidR="003216B6" w:rsidRDefault="007325ED" w:rsidP="00FF7C78">
      <w:pPr>
        <w:snapToGrid w:val="0"/>
        <w:contextualSpacing/>
      </w:pPr>
      <w:r w:rsidRPr="00523D8F">
        <w:rPr>
          <w:rFonts w:asciiTheme="majorHAnsi" w:eastAsia="Times New Roman" w:hAnsiTheme="majorHAnsi" w:cs="Times New Roman"/>
          <w:noProof/>
          <w:color w:val="0E101A"/>
          <w:lang w:eastAsia="en-US" w:bidi="ne-NP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0B7415C" wp14:editId="7A2BD9F7">
                <wp:simplePos x="0" y="0"/>
                <wp:positionH relativeFrom="column">
                  <wp:posOffset>3873969</wp:posOffset>
                </wp:positionH>
                <wp:positionV relativeFrom="paragraph">
                  <wp:posOffset>1375410</wp:posOffset>
                </wp:positionV>
                <wp:extent cx="2258060" cy="278130"/>
                <wp:effectExtent l="0" t="0" r="15240" b="13970"/>
                <wp:wrapTight wrapText="bothSides">
                  <wp:wrapPolygon edited="0">
                    <wp:start x="0" y="0"/>
                    <wp:lineTo x="0" y="21699"/>
                    <wp:lineTo x="21624" y="21699"/>
                    <wp:lineTo x="21624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97963" w14:textId="35DFE0E8" w:rsidR="007325ED" w:rsidRPr="007325ED" w:rsidRDefault="007325ED" w:rsidP="007325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International Leadership </w:t>
                            </w:r>
                            <w:r w:rsidR="00771F5F">
                              <w:rPr>
                                <w:sz w:val="20"/>
                                <w:szCs w:val="20"/>
                              </w:rPr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415C" id="Text Box 20" o:spid="_x0000_s1029" type="#_x0000_t202" style="position:absolute;margin-left:305.05pt;margin-top:108.3pt;width:177.8pt;height:21.9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" fillcolor="white [3201]" strokeweight=".5pt">
                <v:textbox>
                  <w:txbxContent>
                    <w:p w14:paraId="1C197963" w14:textId="35DFE0E8" w:rsidR="007325ED" w:rsidRPr="007325ED" w:rsidRDefault="007325ED" w:rsidP="007325E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International Leadership </w:t>
                      </w:r>
                      <w:r w:rsidR="00771F5F">
                        <w:rPr>
                          <w:sz w:val="20"/>
                          <w:szCs w:val="20"/>
                        </w:rPr>
                        <w:t>Training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1C30" w:rsidRPr="00A91C30">
        <w:t xml:space="preserve">I </w:t>
      </w:r>
      <w:r w:rsidR="007E25AB">
        <w:t>have been teaching</w:t>
      </w:r>
      <w:r w:rsidR="00A91C30" w:rsidRPr="00A91C30">
        <w:t xml:space="preserve"> '"Christ and Culture" as part of the International Nepali-Speaking Leadership Training twice a month, every other Tuesday. </w:t>
      </w:r>
      <w:r w:rsidR="007E25AB">
        <w:t>Starting in March, h</w:t>
      </w:r>
      <w:r w:rsidR="00A91C30" w:rsidRPr="00A91C30">
        <w:t xml:space="preserve">owever, I </w:t>
      </w:r>
      <w:r w:rsidR="007E25AB">
        <w:t xml:space="preserve">plan to devote several </w:t>
      </w:r>
      <w:r w:rsidR="00A91C30" w:rsidRPr="00A91C30">
        <w:t>sessions</w:t>
      </w:r>
      <w:r w:rsidR="007E25AB">
        <w:t xml:space="preserve"> to</w:t>
      </w:r>
      <w:r w:rsidR="00A91C30" w:rsidRPr="00A91C30">
        <w:t xml:space="preserve"> “Christian Responses to War”. I am </w:t>
      </w:r>
      <w:r w:rsidR="007E25AB">
        <w:t xml:space="preserve">praying </w:t>
      </w:r>
      <w:r w:rsidR="00A91C30" w:rsidRPr="00A91C30">
        <w:t xml:space="preserve">to </w:t>
      </w:r>
      <w:r w:rsidR="007E25AB">
        <w:t>encourage</w:t>
      </w:r>
      <w:r w:rsidR="007E25AB" w:rsidRPr="00A91C30">
        <w:t xml:space="preserve"> </w:t>
      </w:r>
      <w:r w:rsidR="00A91C30" w:rsidRPr="00A91C30">
        <w:t xml:space="preserve">Nepali </w:t>
      </w:r>
      <w:r w:rsidR="007E25AB">
        <w:t xml:space="preserve">Christian </w:t>
      </w:r>
      <w:proofErr w:type="gramStart"/>
      <w:r w:rsidR="00A91C30" w:rsidRPr="00A91C30">
        <w:t>leaders’</w:t>
      </w:r>
      <w:proofErr w:type="gramEnd"/>
      <w:r w:rsidR="00A91C30" w:rsidRPr="00A91C30">
        <w:t xml:space="preserve"> </w:t>
      </w:r>
      <w:r w:rsidR="007E25AB">
        <w:t>to consider</w:t>
      </w:r>
      <w:r w:rsidR="00A91C30" w:rsidRPr="00A91C30">
        <w:t xml:space="preserve"> different ethical perspectives</w:t>
      </w:r>
      <w:r w:rsidR="00DF6335">
        <w:t xml:space="preserve">. </w:t>
      </w:r>
      <w:r w:rsidR="007E25AB">
        <w:t xml:space="preserve"> Please join me in this prayer.</w:t>
      </w:r>
      <w:r w:rsidR="00162A32">
        <w:t xml:space="preserve"> </w:t>
      </w:r>
    </w:p>
    <w:p w14:paraId="68E37325" w14:textId="24AC5422" w:rsidR="003216B6" w:rsidRDefault="003216B6" w:rsidP="003216B6">
      <w:pPr>
        <w:spacing w:after="0"/>
      </w:pPr>
    </w:p>
    <w:p w14:paraId="6E44A44D" w14:textId="67FA0928" w:rsidR="00FA19FF" w:rsidRDefault="00FA19FF" w:rsidP="003216B6">
      <w:pPr>
        <w:spacing w:after="0"/>
      </w:pPr>
    </w:p>
    <w:p w14:paraId="0ACA38AA" w14:textId="756A0AAE" w:rsidR="00BC7CA4" w:rsidRPr="00BC3477" w:rsidRDefault="00D232E4" w:rsidP="003216B6">
      <w:pPr>
        <w:spacing w:after="0"/>
        <w:rPr>
          <w:b/>
          <w:bCs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790336" behindDoc="1" locked="0" layoutInCell="1" allowOverlap="1" wp14:anchorId="42C2957C" wp14:editId="2220FC24">
            <wp:simplePos x="0" y="0"/>
            <wp:positionH relativeFrom="column">
              <wp:posOffset>3416935</wp:posOffset>
            </wp:positionH>
            <wp:positionV relativeFrom="paragraph">
              <wp:posOffset>111263</wp:posOffset>
            </wp:positionV>
            <wp:extent cx="3124200" cy="1510665"/>
            <wp:effectExtent l="0" t="0" r="0" b="635"/>
            <wp:wrapTight wrapText="bothSides">
              <wp:wrapPolygon edited="0">
                <wp:start x="0" y="0"/>
                <wp:lineTo x="0" y="21427"/>
                <wp:lineTo x="21512" y="21427"/>
                <wp:lineTo x="215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8522" r="2272" b="4633"/>
                    <a:stretch/>
                  </pic:blipFill>
                  <pic:spPr bwMode="auto">
                    <a:xfrm>
                      <a:off x="0" y="0"/>
                      <a:ext cx="312420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00">
        <w:rPr>
          <w:b/>
          <w:bCs/>
        </w:rPr>
        <w:t xml:space="preserve">Nepali International Theological Seminary (NITS) </w:t>
      </w:r>
    </w:p>
    <w:p w14:paraId="7435A8BD" w14:textId="6F67F6CA" w:rsidR="003943C8" w:rsidRDefault="00D232E4" w:rsidP="003216B6">
      <w:pPr>
        <w:spacing w:after="0"/>
      </w:pPr>
      <w:r w:rsidRPr="00523D8F">
        <w:rPr>
          <w:rFonts w:asciiTheme="majorHAnsi" w:eastAsia="Times New Roman" w:hAnsiTheme="majorHAnsi" w:cs="Times New Roman"/>
          <w:noProof/>
          <w:color w:val="0E101A"/>
          <w:lang w:eastAsia="en-US" w:bidi="ne-NP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871BC33" wp14:editId="5128E033">
                <wp:simplePos x="0" y="0"/>
                <wp:positionH relativeFrom="column">
                  <wp:posOffset>3301172</wp:posOffset>
                </wp:positionH>
                <wp:positionV relativeFrom="paragraph">
                  <wp:posOffset>1496695</wp:posOffset>
                </wp:positionV>
                <wp:extent cx="3394710" cy="278130"/>
                <wp:effectExtent l="0" t="0" r="8890" b="13970"/>
                <wp:wrapTight wrapText="bothSides">
                  <wp:wrapPolygon edited="0">
                    <wp:start x="0" y="0"/>
                    <wp:lineTo x="0" y="21699"/>
                    <wp:lineTo x="21576" y="21699"/>
                    <wp:lineTo x="21576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FB2FD" w14:textId="27411952" w:rsidR="00D232E4" w:rsidRPr="007325ED" w:rsidRDefault="00D232E4" w:rsidP="00D232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Nepali International Theological Seminary</w:t>
                            </w:r>
                            <w:r w:rsidR="00C27F00">
                              <w:rPr>
                                <w:sz w:val="20"/>
                                <w:szCs w:val="20"/>
                              </w:rPr>
                              <w:t xml:space="preserve">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BC33" id="Text Box 21" o:spid="_x0000_s1030" type="#_x0000_t202" style="position:absolute;margin-left:259.95pt;margin-top:117.85pt;width:267.3pt;height:21.9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" fillcolor="white [3201]" strokeweight=".5pt">
                <v:textbox>
                  <w:txbxContent>
                    <w:p w14:paraId="317FB2FD" w14:textId="27411952" w:rsidR="00D232E4" w:rsidRPr="007325ED" w:rsidRDefault="00D232E4" w:rsidP="00D232E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Nepali International Theological Seminary</w:t>
                      </w:r>
                      <w:r w:rsidR="00C27F00">
                        <w:rPr>
                          <w:sz w:val="20"/>
                          <w:szCs w:val="20"/>
                        </w:rPr>
                        <w:t xml:space="preserve"> Students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1C30" w:rsidRPr="00A91C30">
        <w:t xml:space="preserve"> I taught “Introduction </w:t>
      </w:r>
      <w:r w:rsidR="007E25AB">
        <w:t>to</w:t>
      </w:r>
      <w:r w:rsidR="00A91C30" w:rsidRPr="00A91C30">
        <w:t xml:space="preserve"> Christian Ethics” </w:t>
      </w:r>
      <w:r w:rsidR="007E25AB">
        <w:t>to</w:t>
      </w:r>
      <w:r w:rsidR="00A91C30" w:rsidRPr="00A91C30">
        <w:t xml:space="preserve"> NITS students. The seminary focuses on providing online theological education </w:t>
      </w:r>
      <w:r w:rsidR="007E25AB">
        <w:t>using Nepali resources</w:t>
      </w:r>
      <w:r w:rsidR="00A91C30" w:rsidRPr="00A91C30">
        <w:t xml:space="preserve"> as leaders struggle </w:t>
      </w:r>
      <w:r w:rsidR="007E25AB">
        <w:t>to understand</w:t>
      </w:r>
      <w:r w:rsidR="007E25AB" w:rsidRPr="00A91C30">
        <w:t xml:space="preserve"> </w:t>
      </w:r>
      <w:r w:rsidR="00A91C30" w:rsidRPr="00A91C30">
        <w:t xml:space="preserve">the English language resources. Surprisingly, many students who live in foreign countries; S. Korea, Malaysia, Kuwait, Denmark, and the USA are eagerly participating. They are connected </w:t>
      </w:r>
      <w:r w:rsidR="007E25AB">
        <w:t>to</w:t>
      </w:r>
      <w:r w:rsidR="00A91C30" w:rsidRPr="00A91C30">
        <w:t xml:space="preserve"> ministry </w:t>
      </w:r>
      <w:r w:rsidR="007E25AB">
        <w:t>among</w:t>
      </w:r>
      <w:r w:rsidR="00A91C30" w:rsidRPr="00A91C30">
        <w:t xml:space="preserve"> the Nepali communit</w:t>
      </w:r>
      <w:r w:rsidR="007E25AB">
        <w:t>ies</w:t>
      </w:r>
      <w:r w:rsidR="00A91C30" w:rsidRPr="00A91C30">
        <w:t xml:space="preserve"> in these cou</w:t>
      </w:r>
      <w:r w:rsidR="007E25AB">
        <w:t>ntries</w:t>
      </w:r>
      <w:r w:rsidR="00A91C30" w:rsidRPr="00A91C30">
        <w:t xml:space="preserve">. Arranging </w:t>
      </w:r>
      <w:r w:rsidR="007E25AB">
        <w:t xml:space="preserve">a </w:t>
      </w:r>
      <w:r w:rsidR="00A91C30" w:rsidRPr="00A91C30">
        <w:t>time that work</w:t>
      </w:r>
      <w:r w:rsidR="007E25AB">
        <w:t>s</w:t>
      </w:r>
      <w:r w:rsidR="00A91C30" w:rsidRPr="00A91C30">
        <w:t xml:space="preserve"> for </w:t>
      </w:r>
      <w:r w:rsidR="007E25AB">
        <w:t xml:space="preserve">everyone across several international time zones has been </w:t>
      </w:r>
      <w:r w:rsidR="00A91C30" w:rsidRPr="00A91C30">
        <w:t>a challeng</w:t>
      </w:r>
      <w:r w:rsidR="007E25AB">
        <w:t>e</w:t>
      </w:r>
      <w:r w:rsidR="00A91C30" w:rsidRPr="00A91C30">
        <w:t>.</w:t>
      </w:r>
      <w:r w:rsidR="00C02733">
        <w:t xml:space="preserve"> </w:t>
      </w:r>
    </w:p>
    <w:p w14:paraId="1508DD73" w14:textId="72203156" w:rsidR="008874DB" w:rsidRDefault="008874DB" w:rsidP="003216B6">
      <w:pPr>
        <w:spacing w:after="0"/>
        <w:rPr>
          <w:b/>
          <w:bCs/>
        </w:rPr>
      </w:pPr>
    </w:p>
    <w:p w14:paraId="0A15F562" w14:textId="77777777" w:rsidR="00C02733" w:rsidRDefault="00C02733" w:rsidP="003216B6">
      <w:pPr>
        <w:spacing w:after="0"/>
        <w:rPr>
          <w:b/>
          <w:bCs/>
        </w:rPr>
      </w:pPr>
    </w:p>
    <w:p w14:paraId="7411C2D5" w14:textId="686C5266" w:rsidR="008208AC" w:rsidRDefault="00BD3167" w:rsidP="003216B6">
      <w:pPr>
        <w:spacing w:after="0"/>
        <w:rPr>
          <w:b/>
          <w:bCs/>
        </w:rPr>
      </w:pPr>
      <w:r>
        <w:rPr>
          <w:b/>
          <w:bCs/>
        </w:rPr>
        <w:t xml:space="preserve">Community Engagement </w:t>
      </w:r>
    </w:p>
    <w:p w14:paraId="07C654A0" w14:textId="7DF870DF" w:rsidR="008208AC" w:rsidRDefault="008208AC" w:rsidP="008208AC">
      <w:pPr>
        <w:spacing w:after="0"/>
      </w:pPr>
      <w:r>
        <w:t>I had a good time talking with Pastor Joseph Gurung as he was asking for ideas for further theological study. He ha</w:t>
      </w:r>
      <w:r w:rsidR="007E25AB">
        <w:t>s</w:t>
      </w:r>
      <w:r>
        <w:t xml:space="preserve"> </w:t>
      </w:r>
      <w:r w:rsidR="007E25AB">
        <w:t xml:space="preserve">several </w:t>
      </w:r>
      <w:r>
        <w:t xml:space="preserve">short-term leadership training courses but </w:t>
      </w:r>
      <w:r w:rsidR="007E25AB">
        <w:t>does not have any formal</w:t>
      </w:r>
      <w:r>
        <w:t xml:space="preserve"> college education. I provided information about AMBS’s Journey program.</w:t>
      </w:r>
    </w:p>
    <w:p w14:paraId="5EA93D23" w14:textId="77777777" w:rsidR="008208AC" w:rsidRDefault="008208AC" w:rsidP="008208AC">
      <w:pPr>
        <w:spacing w:after="0"/>
      </w:pPr>
    </w:p>
    <w:p w14:paraId="61187CED" w14:textId="79466DD4" w:rsidR="00E80AB0" w:rsidRPr="00675F87" w:rsidRDefault="007E25AB" w:rsidP="008208AC">
      <w:pPr>
        <w:spacing w:after="0"/>
      </w:pPr>
      <w:r>
        <w:t xml:space="preserve">The </w:t>
      </w:r>
      <w:r w:rsidR="008208AC">
        <w:t xml:space="preserve">Nepali congregation </w:t>
      </w:r>
      <w:r>
        <w:t>at</w:t>
      </w:r>
      <w:r w:rsidR="008208AC">
        <w:t xml:space="preserve"> Living Water Community Church is the only Nepali-speaking congregation in </w:t>
      </w:r>
      <w:r>
        <w:t xml:space="preserve">the </w:t>
      </w:r>
      <w:r w:rsidR="008208AC">
        <w:t xml:space="preserve">Chicago </w:t>
      </w:r>
      <w:r>
        <w:t>u</w:t>
      </w:r>
      <w:r w:rsidR="008208AC">
        <w:t>rban area. Therefore, Nepal</w:t>
      </w:r>
      <w:r>
        <w:t xml:space="preserve">ese from the wider </w:t>
      </w:r>
      <w:r w:rsidR="008208AC">
        <w:t>community</w:t>
      </w:r>
      <w:r>
        <w:t xml:space="preserve"> </w:t>
      </w:r>
      <w:r w:rsidR="008208AC">
        <w:t>approach the church for</w:t>
      </w:r>
      <w:r>
        <w:t xml:space="preserve"> assistance</w:t>
      </w:r>
      <w:r w:rsidR="008208AC">
        <w:t xml:space="preserve">, such as finding jobs. Several </w:t>
      </w:r>
      <w:r>
        <w:t>individuals</w:t>
      </w:r>
      <w:r w:rsidR="008208AC">
        <w:t xml:space="preserve"> </w:t>
      </w:r>
      <w:r>
        <w:t>faced uncertainties at their workplace due to Covid and asked for help in finding more stable employment. This past month</w:t>
      </w:r>
      <w:r w:rsidR="008208AC">
        <w:t xml:space="preserve">, I </w:t>
      </w:r>
      <w:r>
        <w:t>offered assistance</w:t>
      </w:r>
      <w:r w:rsidR="008208AC">
        <w:t xml:space="preserve"> to prepare resumes, cover letters, and job applications and arranged</w:t>
      </w:r>
      <w:r>
        <w:t xml:space="preserve"> </w:t>
      </w:r>
      <w:r w:rsidR="008208AC">
        <w:t>interview</w:t>
      </w:r>
      <w:r>
        <w:t>s</w:t>
      </w:r>
      <w:r w:rsidR="008208AC">
        <w:t xml:space="preserve"> at a</w:t>
      </w:r>
      <w:r>
        <w:t xml:space="preserve"> nearby</w:t>
      </w:r>
      <w:r w:rsidR="008208AC">
        <w:t xml:space="preserve"> compan</w:t>
      </w:r>
      <w:r>
        <w:t>y</w:t>
      </w:r>
      <w:r w:rsidR="008208AC">
        <w:t xml:space="preserve">. Three </w:t>
      </w:r>
      <w:r>
        <w:t xml:space="preserve">candidates have been hired and </w:t>
      </w:r>
      <w:r w:rsidR="008208AC">
        <w:t xml:space="preserve">already started work, </w:t>
      </w:r>
      <w:r>
        <w:t xml:space="preserve">and another candidate </w:t>
      </w:r>
      <w:r w:rsidR="008208AC">
        <w:t xml:space="preserve">is in the </w:t>
      </w:r>
      <w:r>
        <w:t xml:space="preserve">interview </w:t>
      </w:r>
      <w:r w:rsidR="008208AC">
        <w:t>process.</w:t>
      </w:r>
    </w:p>
    <w:p w14:paraId="497773B7" w14:textId="77777777" w:rsidR="00C02733" w:rsidRDefault="00C02733" w:rsidP="003216B6">
      <w:pPr>
        <w:spacing w:after="0"/>
        <w:rPr>
          <w:b/>
          <w:bCs/>
        </w:rPr>
      </w:pPr>
    </w:p>
    <w:p w14:paraId="1FBD69BB" w14:textId="77777777" w:rsidR="00C02733" w:rsidRDefault="00C02733" w:rsidP="003216B6">
      <w:pPr>
        <w:spacing w:after="0"/>
        <w:rPr>
          <w:b/>
          <w:bCs/>
        </w:rPr>
      </w:pPr>
    </w:p>
    <w:p w14:paraId="1E048F09" w14:textId="77777777" w:rsidR="00C02733" w:rsidRDefault="00C02733" w:rsidP="003216B6">
      <w:pPr>
        <w:spacing w:after="0"/>
        <w:rPr>
          <w:b/>
          <w:bCs/>
        </w:rPr>
      </w:pPr>
    </w:p>
    <w:p w14:paraId="25473328" w14:textId="77777777" w:rsidR="00C02733" w:rsidRDefault="00C02733" w:rsidP="003216B6">
      <w:pPr>
        <w:spacing w:after="0"/>
        <w:rPr>
          <w:b/>
          <w:bCs/>
        </w:rPr>
      </w:pPr>
    </w:p>
    <w:p w14:paraId="1B2DA3C1" w14:textId="77777777" w:rsidR="00C02733" w:rsidRDefault="00C02733" w:rsidP="003216B6">
      <w:pPr>
        <w:spacing w:after="0"/>
        <w:rPr>
          <w:b/>
          <w:bCs/>
        </w:rPr>
      </w:pPr>
    </w:p>
    <w:p w14:paraId="4BF9D12C" w14:textId="77777777" w:rsidR="00C02733" w:rsidRDefault="00C02733" w:rsidP="003216B6">
      <w:pPr>
        <w:spacing w:after="0"/>
        <w:rPr>
          <w:b/>
          <w:bCs/>
        </w:rPr>
      </w:pPr>
    </w:p>
    <w:p w14:paraId="3873E3DE" w14:textId="78052F1F" w:rsidR="003216B6" w:rsidRDefault="000767E3" w:rsidP="003216B6">
      <w:pPr>
        <w:spacing w:after="0"/>
        <w:rPr>
          <w:b/>
          <w:bCs/>
        </w:rPr>
      </w:pPr>
      <w:r w:rsidRPr="00523D8F">
        <w:rPr>
          <w:rFonts w:asciiTheme="majorHAnsi" w:eastAsia="Times New Roman" w:hAnsiTheme="majorHAnsi" w:cs="Times New Roman"/>
          <w:noProof/>
          <w:color w:val="0E101A"/>
          <w:lang w:eastAsia="en-US" w:bidi="ne-NP"/>
        </w:rPr>
        <w:lastRenderedPageBreak/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A5AB53A" wp14:editId="6170C182">
                <wp:simplePos x="0" y="0"/>
                <wp:positionH relativeFrom="column">
                  <wp:posOffset>3492500</wp:posOffset>
                </wp:positionH>
                <wp:positionV relativeFrom="paragraph">
                  <wp:posOffset>2250440</wp:posOffset>
                </wp:positionV>
                <wp:extent cx="3211195" cy="747395"/>
                <wp:effectExtent l="0" t="0" r="14605" b="14605"/>
                <wp:wrapTight wrapText="bothSides">
                  <wp:wrapPolygon edited="0">
                    <wp:start x="0" y="0"/>
                    <wp:lineTo x="0" y="21655"/>
                    <wp:lineTo x="21613" y="21655"/>
                    <wp:lineTo x="21613" y="0"/>
                    <wp:lineTo x="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B2CD1" w14:textId="633D64C6" w:rsidR="000767E3" w:rsidRPr="007325ED" w:rsidRDefault="000767E3" w:rsidP="000767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Virtual memorial service </w:t>
                            </w:r>
                            <w:r w:rsidR="0070161F">
                              <w:rPr>
                                <w:sz w:val="20"/>
                                <w:szCs w:val="20"/>
                              </w:rPr>
                              <w:t xml:space="preserve">of </w:t>
                            </w:r>
                            <w:proofErr w:type="spellStart"/>
                            <w:r w:rsidR="0070161F">
                              <w:rPr>
                                <w:sz w:val="20"/>
                                <w:szCs w:val="20"/>
                              </w:rPr>
                              <w:t>Suk</w:t>
                            </w:r>
                            <w:r w:rsidR="00A91C30"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r w:rsidR="0070161F">
                              <w:rPr>
                                <w:sz w:val="20"/>
                                <w:szCs w:val="20"/>
                              </w:rPr>
                              <w:t>maya</w:t>
                            </w:r>
                            <w:proofErr w:type="spellEnd"/>
                            <w:r w:rsidR="0070161F">
                              <w:rPr>
                                <w:sz w:val="20"/>
                                <w:szCs w:val="20"/>
                              </w:rPr>
                              <w:t xml:space="preserve"> Shakya, mother of pastor Amos Shakya on January 22, 2022.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B53A" id="Text Box 24" o:spid="_x0000_s1031" type="#_x0000_t202" style="position:absolute;margin-left:275pt;margin-top:177.2pt;width:252.85pt;height:58.8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" fillcolor="white [3201]" strokeweight=".5pt">
                <v:textbox>
                  <w:txbxContent>
                    <w:p w14:paraId="47BB2CD1" w14:textId="633D64C6" w:rsidR="000767E3" w:rsidRPr="007325ED" w:rsidRDefault="000767E3" w:rsidP="000767E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Virtual memorial service </w:t>
                      </w:r>
                      <w:r w:rsidR="0070161F">
                        <w:rPr>
                          <w:sz w:val="20"/>
                          <w:szCs w:val="20"/>
                        </w:rPr>
                        <w:t xml:space="preserve">of </w:t>
                      </w:r>
                      <w:proofErr w:type="spellStart"/>
                      <w:r w:rsidR="0070161F">
                        <w:rPr>
                          <w:sz w:val="20"/>
                          <w:szCs w:val="20"/>
                        </w:rPr>
                        <w:t>Suk</w:t>
                      </w:r>
                      <w:r w:rsidR="00A91C30">
                        <w:rPr>
                          <w:sz w:val="20"/>
                          <w:szCs w:val="20"/>
                        </w:rPr>
                        <w:t>u</w:t>
                      </w:r>
                      <w:r w:rsidR="0070161F">
                        <w:rPr>
                          <w:sz w:val="20"/>
                          <w:szCs w:val="20"/>
                        </w:rPr>
                        <w:t>maya</w:t>
                      </w:r>
                      <w:proofErr w:type="spellEnd"/>
                      <w:r w:rsidR="0070161F">
                        <w:rPr>
                          <w:sz w:val="20"/>
                          <w:szCs w:val="20"/>
                        </w:rPr>
                        <w:t xml:space="preserve"> Shakya, mother of pastor Amos Shakya on January 22, 2022.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809792" behindDoc="1" locked="0" layoutInCell="1" allowOverlap="1" wp14:anchorId="6FF84FE7" wp14:editId="43132F5D">
            <wp:simplePos x="0" y="0"/>
            <wp:positionH relativeFrom="column">
              <wp:posOffset>-88430</wp:posOffset>
            </wp:positionH>
            <wp:positionV relativeFrom="paragraph">
              <wp:posOffset>254635</wp:posOffset>
            </wp:positionV>
            <wp:extent cx="3272790" cy="1923415"/>
            <wp:effectExtent l="0" t="0" r="3810" b="0"/>
            <wp:wrapTight wrapText="bothSides">
              <wp:wrapPolygon edited="0">
                <wp:start x="0" y="0"/>
                <wp:lineTo x="0" y="21393"/>
                <wp:lineTo x="21541" y="21393"/>
                <wp:lineTo x="2154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95456" behindDoc="1" locked="0" layoutInCell="1" allowOverlap="1" wp14:anchorId="118C6F22" wp14:editId="0D87DC52">
            <wp:simplePos x="0" y="0"/>
            <wp:positionH relativeFrom="column">
              <wp:posOffset>3420745</wp:posOffset>
            </wp:positionH>
            <wp:positionV relativeFrom="paragraph">
              <wp:posOffset>258445</wp:posOffset>
            </wp:positionV>
            <wp:extent cx="3323590" cy="1920240"/>
            <wp:effectExtent l="0" t="0" r="3810" b="0"/>
            <wp:wrapTight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72E77" w14:textId="285FA337" w:rsidR="00FA570F" w:rsidRDefault="000767E3" w:rsidP="003216B6">
      <w:pPr>
        <w:spacing w:after="0"/>
        <w:rPr>
          <w:b/>
          <w:bCs/>
        </w:rPr>
      </w:pPr>
      <w:r w:rsidRPr="00523D8F">
        <w:rPr>
          <w:rFonts w:asciiTheme="majorHAnsi" w:eastAsia="Times New Roman" w:hAnsiTheme="majorHAnsi" w:cs="Times New Roman"/>
          <w:noProof/>
          <w:color w:val="0E101A"/>
          <w:lang w:eastAsia="en-US" w:bidi="ne-NP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8646D39" wp14:editId="66F4120F">
                <wp:simplePos x="0" y="0"/>
                <wp:positionH relativeFrom="column">
                  <wp:posOffset>-85725</wp:posOffset>
                </wp:positionH>
                <wp:positionV relativeFrom="paragraph">
                  <wp:posOffset>2053590</wp:posOffset>
                </wp:positionV>
                <wp:extent cx="3140710" cy="1208405"/>
                <wp:effectExtent l="0" t="0" r="8890" b="10795"/>
                <wp:wrapTight wrapText="bothSides">
                  <wp:wrapPolygon edited="0">
                    <wp:start x="0" y="0"/>
                    <wp:lineTo x="0" y="21566"/>
                    <wp:lineTo x="21574" y="21566"/>
                    <wp:lineTo x="21574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120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332D7" w14:textId="01C0F9D7" w:rsidR="000767E3" w:rsidRPr="007325ED" w:rsidRDefault="00A91C30" w:rsidP="00A91C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1C30">
                              <w:rPr>
                                <w:sz w:val="20"/>
                                <w:szCs w:val="20"/>
                              </w:rPr>
                              <w:t>Meeting with Asian Theological Association (ATA) Board on 8 February 2022 to discuss the theological education and leadership development program of Nepal Ebenezer Bible College. I graduated from this seminary in 2005 and have been teaching here recently.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6D39" id="Text Box 23" o:spid="_x0000_s1032" type="#_x0000_t202" style="position:absolute;margin-left:-6.75pt;margin-top:161.7pt;width:247.3pt;height:95.1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" fillcolor="white [3201]" strokeweight=".5pt">
                <v:textbox>
                  <w:txbxContent>
                    <w:p w14:paraId="4F3332D7" w14:textId="01C0F9D7" w:rsidR="000767E3" w:rsidRPr="007325ED" w:rsidRDefault="00A91C30" w:rsidP="00A91C30">
                      <w:pPr>
                        <w:rPr>
                          <w:sz w:val="20"/>
                          <w:szCs w:val="20"/>
                        </w:rPr>
                      </w:pPr>
                      <w:r w:rsidRPr="00A91C30">
                        <w:rPr>
                          <w:sz w:val="20"/>
                          <w:szCs w:val="20"/>
                        </w:rPr>
                        <w:t>Meeting with Asian Theological Association (ATA) Board on 8 February 2022 to discuss the theological education and leadership development program of Nepal Ebenezer Bible College. I graduated from this seminary in 2005 and have been teaching here recently.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D20FCB" w14:textId="59352DC5" w:rsidR="00FA570F" w:rsidRPr="0082348C" w:rsidRDefault="00FA570F" w:rsidP="003216B6">
      <w:pPr>
        <w:spacing w:after="0"/>
        <w:rPr>
          <w:b/>
          <w:bCs/>
        </w:rPr>
      </w:pPr>
    </w:p>
    <w:p w14:paraId="1055E6AE" w14:textId="3F184D68" w:rsidR="000767E3" w:rsidRDefault="000767E3" w:rsidP="00D4531A">
      <w:pPr>
        <w:spacing w:after="0"/>
      </w:pPr>
    </w:p>
    <w:p w14:paraId="225E6FF7" w14:textId="70A84B7D" w:rsidR="00493B35" w:rsidRDefault="008837A1" w:rsidP="00D4531A">
      <w:pPr>
        <w:spacing w:after="0"/>
      </w:pPr>
      <w:r>
        <w:t xml:space="preserve">Many Nepali community members have been blessed through this ministry. Once again, thank you for your prayers and support. </w:t>
      </w:r>
    </w:p>
    <w:p w14:paraId="0606D4AE" w14:textId="0364DD78" w:rsidR="005C45E4" w:rsidRDefault="005C45E4" w:rsidP="005C45E4">
      <w:pPr>
        <w:tabs>
          <w:tab w:val="left" w:pos="2374"/>
        </w:tabs>
      </w:pPr>
    </w:p>
    <w:p w14:paraId="4F90FD2A" w14:textId="526151B7" w:rsidR="008837A1" w:rsidRPr="008837A1" w:rsidRDefault="008837A1" w:rsidP="005C45E4">
      <w:pPr>
        <w:tabs>
          <w:tab w:val="left" w:pos="2374"/>
        </w:tabs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>Peace,</w:t>
      </w:r>
    </w:p>
    <w:p w14:paraId="6A0BF090" w14:textId="77777777" w:rsidR="008837A1" w:rsidRPr="008837A1" w:rsidRDefault="008837A1" w:rsidP="008837A1">
      <w:pPr>
        <w:pStyle w:val="ContactInfo"/>
        <w:framePr w:hSpace="180" w:wrap="around" w:vAnchor="text" w:hAnchor="margin" w:y="230"/>
        <w:spacing w:after="0"/>
        <w:rPr>
          <w:color w:val="000000" w:themeColor="text1"/>
        </w:rPr>
      </w:pPr>
      <w:proofErr w:type="spellStart"/>
      <w:r w:rsidRPr="008837A1">
        <w:rPr>
          <w:color w:val="000000" w:themeColor="text1"/>
        </w:rPr>
        <w:t>Olak</w:t>
      </w:r>
      <w:proofErr w:type="spellEnd"/>
      <w:r w:rsidRPr="008837A1">
        <w:rPr>
          <w:color w:val="000000" w:themeColor="text1"/>
        </w:rPr>
        <w:t xml:space="preserve"> B. </w:t>
      </w:r>
      <w:proofErr w:type="spellStart"/>
      <w:r w:rsidRPr="008837A1">
        <w:rPr>
          <w:color w:val="000000" w:themeColor="text1"/>
        </w:rPr>
        <w:t>Sunuwar</w:t>
      </w:r>
      <w:proofErr w:type="spellEnd"/>
      <w:r w:rsidRPr="008837A1">
        <w:rPr>
          <w:color w:val="000000" w:themeColor="text1"/>
        </w:rPr>
        <w:t>, Pastor</w:t>
      </w:r>
    </w:p>
    <w:p w14:paraId="6718A784" w14:textId="77777777" w:rsidR="008837A1" w:rsidRPr="008837A1" w:rsidRDefault="008837A1" w:rsidP="008837A1">
      <w:pPr>
        <w:pStyle w:val="ContactInfo"/>
        <w:framePr w:hSpace="180" w:wrap="around" w:vAnchor="text" w:hAnchor="margin" w:y="230"/>
        <w:spacing w:after="0"/>
        <w:rPr>
          <w:color w:val="000000" w:themeColor="text1"/>
        </w:rPr>
      </w:pPr>
      <w:r w:rsidRPr="008837A1">
        <w:rPr>
          <w:color w:val="000000" w:themeColor="text1"/>
        </w:rPr>
        <w:t>Living Water Community Church</w:t>
      </w:r>
    </w:p>
    <w:p w14:paraId="37DF5FAD" w14:textId="77777777" w:rsidR="008837A1" w:rsidRPr="008837A1" w:rsidRDefault="008837A1" w:rsidP="008837A1">
      <w:pPr>
        <w:pStyle w:val="ContactInfo"/>
        <w:framePr w:hSpace="180" w:wrap="around" w:vAnchor="text" w:hAnchor="margin" w:y="230"/>
        <w:spacing w:after="0"/>
        <w:rPr>
          <w:color w:val="000000" w:themeColor="text1"/>
        </w:rPr>
      </w:pPr>
      <w:r w:rsidRPr="008837A1">
        <w:rPr>
          <w:color w:val="000000" w:themeColor="text1"/>
        </w:rPr>
        <w:t>6808 N Ashland Blvd. Chicago, IL 60626</w:t>
      </w:r>
    </w:p>
    <w:p w14:paraId="0F6638D5" w14:textId="77777777" w:rsidR="008837A1" w:rsidRPr="008837A1" w:rsidRDefault="008837A1" w:rsidP="008837A1">
      <w:pPr>
        <w:pStyle w:val="ContactInfo"/>
        <w:framePr w:hSpace="180" w:wrap="around" w:vAnchor="text" w:hAnchor="margin" w:y="230"/>
        <w:spacing w:after="0"/>
        <w:rPr>
          <w:color w:val="000000" w:themeColor="text1"/>
        </w:rPr>
      </w:pPr>
      <w:r w:rsidRPr="008837A1">
        <w:rPr>
          <w:color w:val="000000" w:themeColor="text1"/>
        </w:rPr>
        <w:t xml:space="preserve">Email: </w:t>
      </w:r>
      <w:hyperlink r:id="rId20" w:history="1">
        <w:r w:rsidRPr="008837A1">
          <w:rPr>
            <w:rStyle w:val="Hyperlink"/>
            <w:color w:val="000000" w:themeColor="text1"/>
          </w:rPr>
          <w:t>olakswr@gmail.com</w:t>
        </w:r>
      </w:hyperlink>
    </w:p>
    <w:p w14:paraId="1C4A7C3D" w14:textId="5F9EF3B5" w:rsidR="00270978" w:rsidRPr="008837A1" w:rsidRDefault="008837A1" w:rsidP="008837A1">
      <w:pPr>
        <w:rPr>
          <w:color w:val="000000" w:themeColor="text1"/>
          <w:lang w:eastAsia="en-US"/>
        </w:rPr>
      </w:pPr>
      <w:r w:rsidRPr="008837A1">
        <w:rPr>
          <w:color w:val="000000" w:themeColor="text1"/>
        </w:rPr>
        <w:t>Phone: 312-4782129</w:t>
      </w:r>
    </w:p>
    <w:sectPr w:rsidR="00270978" w:rsidRPr="008837A1" w:rsidSect="007325ED">
      <w:type w:val="continuous"/>
      <w:pgSz w:w="12240" w:h="15840"/>
      <w:pgMar w:top="1026" w:right="936" w:bottom="288" w:left="93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B221A" w14:textId="77777777" w:rsidR="009F4C4E" w:rsidRDefault="009F4C4E" w:rsidP="0087131C">
      <w:pPr>
        <w:spacing w:after="0" w:line="240" w:lineRule="auto"/>
      </w:pPr>
      <w:r>
        <w:separator/>
      </w:r>
    </w:p>
  </w:endnote>
  <w:endnote w:type="continuationSeparator" w:id="0">
    <w:p w14:paraId="2171496A" w14:textId="77777777" w:rsidR="009F4C4E" w:rsidRDefault="009F4C4E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20B0604020202020204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89286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5F70BE" w14:textId="531251E7" w:rsidR="007550DC" w:rsidRDefault="007550DC" w:rsidP="00FF7C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296593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3F4CE8" w14:textId="31C30762" w:rsidR="007550DC" w:rsidRDefault="007550DC" w:rsidP="00FF7C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61AD39" w14:textId="77777777" w:rsidR="007550DC" w:rsidRDefault="00755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64451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A46E4F" w14:textId="0E755FFF" w:rsidR="00FF7C78" w:rsidRDefault="00FF7C78" w:rsidP="003F2FC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A48849B" w14:textId="485BF04A" w:rsidR="007550DC" w:rsidRDefault="007550DC" w:rsidP="007550DC">
    <w:pPr>
      <w:pStyle w:val="Footer"/>
      <w:framePr w:wrap="none" w:vAnchor="text" w:hAnchor="margin" w:xAlign="center" w:y="1"/>
      <w:rPr>
        <w:rStyle w:val="PageNumber"/>
      </w:rPr>
    </w:pPr>
  </w:p>
  <w:p w14:paraId="332EED0B" w14:textId="77777777" w:rsidR="007550DC" w:rsidRDefault="00755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E8C18" w14:textId="77777777" w:rsidR="009F4C4E" w:rsidRDefault="009F4C4E" w:rsidP="0087131C">
      <w:pPr>
        <w:spacing w:after="0" w:line="240" w:lineRule="auto"/>
      </w:pPr>
      <w:r>
        <w:separator/>
      </w:r>
    </w:p>
  </w:footnote>
  <w:footnote w:type="continuationSeparator" w:id="0">
    <w:p w14:paraId="5FF34F0A" w14:textId="77777777" w:rsidR="009F4C4E" w:rsidRDefault="009F4C4E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082C4" w14:textId="77777777" w:rsidR="005956E1" w:rsidRDefault="005956E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6317DE4A" wp14:editId="25B7B18C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529CF" w14:textId="77777777" w:rsidR="00FC5FAE" w:rsidRDefault="0042172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231A95" wp14:editId="44BF8DFC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Graphic 2" descr="Violet hexag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phic 3" descr="Blue bordered hexago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phic 4" descr="Pink hexagon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phic 6" descr="Orange bordered hexagon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AB55F9" id="Group 1" o:spid="_x0000_s1026" alt="&quot;&quot;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7" type="#_x0000_t75" alt="Violet hexagon" style="position:absolute;left:4275;top:3087;width:18059;height:20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">
                <v:imagedata r:id="rId9" o:title="Violet hexagon"/>
              </v:shape>
              <v:shape id="Graphic 3" o:spid="_x0000_s1028" type="#_x0000_t75" alt="Blue bordered hexagon" style="position:absolute;left:1662;top:8550;width:14173;height:16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">
                <v:imagedata r:id="rId10" o:title="Blue bordered hexagon"/>
              </v:shape>
              <v:shape id="Graphic 4" o:spid="_x0000_s1029" type="#_x0000_t75" alt="Pink hexagon" style="position:absolute;top:14606;width:8096;height:9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">
                <v:imagedata r:id="rId11" o:title="Pink hexagon"/>
              </v:shape>
              <v:shape id="Graphic 6" o:spid="_x0000_s1030" type="#_x0000_t75" alt="Orange bordered hexagon" style="position:absolute;left:11699;top:17788;width:8427;height:9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">
                <v:imagedata r:id="rId12" o:title="Orange bordered hexagon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8A5"/>
    <w:rsid w:val="00000624"/>
    <w:rsid w:val="0000062C"/>
    <w:rsid w:val="00002734"/>
    <w:rsid w:val="0000372D"/>
    <w:rsid w:val="00004DD3"/>
    <w:rsid w:val="00026090"/>
    <w:rsid w:val="00031171"/>
    <w:rsid w:val="0003657E"/>
    <w:rsid w:val="000421AD"/>
    <w:rsid w:val="0004231C"/>
    <w:rsid w:val="0005620A"/>
    <w:rsid w:val="000600BF"/>
    <w:rsid w:val="000712A7"/>
    <w:rsid w:val="00071823"/>
    <w:rsid w:val="00071EDF"/>
    <w:rsid w:val="00073F0E"/>
    <w:rsid w:val="0007568E"/>
    <w:rsid w:val="000767E3"/>
    <w:rsid w:val="00085411"/>
    <w:rsid w:val="00096098"/>
    <w:rsid w:val="00096132"/>
    <w:rsid w:val="000A4759"/>
    <w:rsid w:val="000A5D2A"/>
    <w:rsid w:val="000B141D"/>
    <w:rsid w:val="000B1DB0"/>
    <w:rsid w:val="000B2930"/>
    <w:rsid w:val="000B7C01"/>
    <w:rsid w:val="000C3D14"/>
    <w:rsid w:val="000C57E0"/>
    <w:rsid w:val="000C71E4"/>
    <w:rsid w:val="000C772E"/>
    <w:rsid w:val="000D0F62"/>
    <w:rsid w:val="000D50DC"/>
    <w:rsid w:val="000D5B05"/>
    <w:rsid w:val="000E3D63"/>
    <w:rsid w:val="000F00EC"/>
    <w:rsid w:val="000F1918"/>
    <w:rsid w:val="000F29B2"/>
    <w:rsid w:val="000F6076"/>
    <w:rsid w:val="00110F76"/>
    <w:rsid w:val="00111F47"/>
    <w:rsid w:val="00121CA8"/>
    <w:rsid w:val="0012725B"/>
    <w:rsid w:val="001276C1"/>
    <w:rsid w:val="00127AF1"/>
    <w:rsid w:val="00130E27"/>
    <w:rsid w:val="001335F4"/>
    <w:rsid w:val="0013659F"/>
    <w:rsid w:val="0014131C"/>
    <w:rsid w:val="00142131"/>
    <w:rsid w:val="001456CC"/>
    <w:rsid w:val="00145E0B"/>
    <w:rsid w:val="00146305"/>
    <w:rsid w:val="001507B9"/>
    <w:rsid w:val="001546CE"/>
    <w:rsid w:val="0016124F"/>
    <w:rsid w:val="00162A32"/>
    <w:rsid w:val="00174889"/>
    <w:rsid w:val="00181581"/>
    <w:rsid w:val="00181F2A"/>
    <w:rsid w:val="00183CD9"/>
    <w:rsid w:val="0018442D"/>
    <w:rsid w:val="00184C47"/>
    <w:rsid w:val="001870C6"/>
    <w:rsid w:val="0019155F"/>
    <w:rsid w:val="001921E5"/>
    <w:rsid w:val="00197ADA"/>
    <w:rsid w:val="001A3B5D"/>
    <w:rsid w:val="001B1A3B"/>
    <w:rsid w:val="001B3912"/>
    <w:rsid w:val="001B4ECB"/>
    <w:rsid w:val="001C05A2"/>
    <w:rsid w:val="001C05FE"/>
    <w:rsid w:val="001C1FDD"/>
    <w:rsid w:val="001D2228"/>
    <w:rsid w:val="001D30F6"/>
    <w:rsid w:val="001D63B4"/>
    <w:rsid w:val="001E1FA0"/>
    <w:rsid w:val="001E498C"/>
    <w:rsid w:val="001E59C4"/>
    <w:rsid w:val="001E75E7"/>
    <w:rsid w:val="001F2FE0"/>
    <w:rsid w:val="001F561D"/>
    <w:rsid w:val="001F67BB"/>
    <w:rsid w:val="001F7E81"/>
    <w:rsid w:val="00204656"/>
    <w:rsid w:val="00206B29"/>
    <w:rsid w:val="00207DE8"/>
    <w:rsid w:val="00213398"/>
    <w:rsid w:val="0021346F"/>
    <w:rsid w:val="00215E0E"/>
    <w:rsid w:val="00216738"/>
    <w:rsid w:val="002207C6"/>
    <w:rsid w:val="00222913"/>
    <w:rsid w:val="00224694"/>
    <w:rsid w:val="0022778A"/>
    <w:rsid w:val="00227F91"/>
    <w:rsid w:val="00232D94"/>
    <w:rsid w:val="0024331C"/>
    <w:rsid w:val="00244720"/>
    <w:rsid w:val="00245907"/>
    <w:rsid w:val="002521D9"/>
    <w:rsid w:val="002544F4"/>
    <w:rsid w:val="00255B22"/>
    <w:rsid w:val="00260C5F"/>
    <w:rsid w:val="002619E9"/>
    <w:rsid w:val="00262F01"/>
    <w:rsid w:val="00265A68"/>
    <w:rsid w:val="002666AA"/>
    <w:rsid w:val="00267D81"/>
    <w:rsid w:val="00270978"/>
    <w:rsid w:val="002745B8"/>
    <w:rsid w:val="00277802"/>
    <w:rsid w:val="0027791B"/>
    <w:rsid w:val="00280C7F"/>
    <w:rsid w:val="002840F8"/>
    <w:rsid w:val="00285C60"/>
    <w:rsid w:val="00292F89"/>
    <w:rsid w:val="002A7ECC"/>
    <w:rsid w:val="002B05EC"/>
    <w:rsid w:val="002B2D0A"/>
    <w:rsid w:val="002C171F"/>
    <w:rsid w:val="002C260F"/>
    <w:rsid w:val="002C3D01"/>
    <w:rsid w:val="002D2F2D"/>
    <w:rsid w:val="002D6789"/>
    <w:rsid w:val="002E13DC"/>
    <w:rsid w:val="002F1833"/>
    <w:rsid w:val="002F2F18"/>
    <w:rsid w:val="002F5C6E"/>
    <w:rsid w:val="003012AA"/>
    <w:rsid w:val="00302166"/>
    <w:rsid w:val="0030329C"/>
    <w:rsid w:val="0030657B"/>
    <w:rsid w:val="00306939"/>
    <w:rsid w:val="00306E4C"/>
    <w:rsid w:val="0031467E"/>
    <w:rsid w:val="0031680B"/>
    <w:rsid w:val="003216B6"/>
    <w:rsid w:val="00323BD7"/>
    <w:rsid w:val="0032464B"/>
    <w:rsid w:val="00324F7A"/>
    <w:rsid w:val="003321FF"/>
    <w:rsid w:val="003364E1"/>
    <w:rsid w:val="00341C72"/>
    <w:rsid w:val="00342E75"/>
    <w:rsid w:val="0034342D"/>
    <w:rsid w:val="00347D84"/>
    <w:rsid w:val="00352DC0"/>
    <w:rsid w:val="00360607"/>
    <w:rsid w:val="00362161"/>
    <w:rsid w:val="00364DCF"/>
    <w:rsid w:val="00367F86"/>
    <w:rsid w:val="00370F47"/>
    <w:rsid w:val="00372E32"/>
    <w:rsid w:val="00377F6B"/>
    <w:rsid w:val="00387FE9"/>
    <w:rsid w:val="003943C8"/>
    <w:rsid w:val="003957CF"/>
    <w:rsid w:val="00397CF7"/>
    <w:rsid w:val="003A02D5"/>
    <w:rsid w:val="003A13CF"/>
    <w:rsid w:val="003B0563"/>
    <w:rsid w:val="003B13E1"/>
    <w:rsid w:val="003B2EF9"/>
    <w:rsid w:val="003B43B4"/>
    <w:rsid w:val="003B60C8"/>
    <w:rsid w:val="003B680D"/>
    <w:rsid w:val="003C543E"/>
    <w:rsid w:val="003C7833"/>
    <w:rsid w:val="003D3542"/>
    <w:rsid w:val="003D3568"/>
    <w:rsid w:val="003D6EBB"/>
    <w:rsid w:val="003D702C"/>
    <w:rsid w:val="003E0804"/>
    <w:rsid w:val="00402A79"/>
    <w:rsid w:val="00403089"/>
    <w:rsid w:val="00404EAB"/>
    <w:rsid w:val="00406ACD"/>
    <w:rsid w:val="0040710B"/>
    <w:rsid w:val="00407F4A"/>
    <w:rsid w:val="00410D2B"/>
    <w:rsid w:val="00414258"/>
    <w:rsid w:val="00421727"/>
    <w:rsid w:val="0042373D"/>
    <w:rsid w:val="00440E16"/>
    <w:rsid w:val="00444CDB"/>
    <w:rsid w:val="004451BA"/>
    <w:rsid w:val="004528A6"/>
    <w:rsid w:val="004552D2"/>
    <w:rsid w:val="00460DE2"/>
    <w:rsid w:val="00461077"/>
    <w:rsid w:val="004746D6"/>
    <w:rsid w:val="00474796"/>
    <w:rsid w:val="00477E6A"/>
    <w:rsid w:val="00484136"/>
    <w:rsid w:val="0048478F"/>
    <w:rsid w:val="00486463"/>
    <w:rsid w:val="00493B35"/>
    <w:rsid w:val="00495C8A"/>
    <w:rsid w:val="00497D8B"/>
    <w:rsid w:val="004A434D"/>
    <w:rsid w:val="004B735C"/>
    <w:rsid w:val="004C21D2"/>
    <w:rsid w:val="004C2B62"/>
    <w:rsid w:val="004D311B"/>
    <w:rsid w:val="004D7574"/>
    <w:rsid w:val="004E3830"/>
    <w:rsid w:val="004E4EDD"/>
    <w:rsid w:val="00501776"/>
    <w:rsid w:val="005045A5"/>
    <w:rsid w:val="0050722E"/>
    <w:rsid w:val="00507A83"/>
    <w:rsid w:val="00511B42"/>
    <w:rsid w:val="00515BD5"/>
    <w:rsid w:val="00523D8F"/>
    <w:rsid w:val="00533097"/>
    <w:rsid w:val="00543E49"/>
    <w:rsid w:val="0054585F"/>
    <w:rsid w:val="00564763"/>
    <w:rsid w:val="00564C9B"/>
    <w:rsid w:val="005716CB"/>
    <w:rsid w:val="00583CCA"/>
    <w:rsid w:val="00585D23"/>
    <w:rsid w:val="0059290D"/>
    <w:rsid w:val="005956E1"/>
    <w:rsid w:val="0059744B"/>
    <w:rsid w:val="005A3338"/>
    <w:rsid w:val="005A3FBB"/>
    <w:rsid w:val="005B0EA1"/>
    <w:rsid w:val="005B2AEC"/>
    <w:rsid w:val="005C45E4"/>
    <w:rsid w:val="005C70BA"/>
    <w:rsid w:val="005D3095"/>
    <w:rsid w:val="005D485C"/>
    <w:rsid w:val="005E03FF"/>
    <w:rsid w:val="005E07A6"/>
    <w:rsid w:val="005E36CF"/>
    <w:rsid w:val="005F0AA7"/>
    <w:rsid w:val="005F4236"/>
    <w:rsid w:val="005F5ADC"/>
    <w:rsid w:val="00601BA1"/>
    <w:rsid w:val="00602C1A"/>
    <w:rsid w:val="006045DE"/>
    <w:rsid w:val="006067B3"/>
    <w:rsid w:val="0061183D"/>
    <w:rsid w:val="006119A5"/>
    <w:rsid w:val="00612911"/>
    <w:rsid w:val="00612DBD"/>
    <w:rsid w:val="00613316"/>
    <w:rsid w:val="0062117C"/>
    <w:rsid w:val="00621479"/>
    <w:rsid w:val="00641181"/>
    <w:rsid w:val="0064571D"/>
    <w:rsid w:val="006526B2"/>
    <w:rsid w:val="00657948"/>
    <w:rsid w:val="006643D0"/>
    <w:rsid w:val="00675F87"/>
    <w:rsid w:val="00682656"/>
    <w:rsid w:val="00683C02"/>
    <w:rsid w:val="00695C45"/>
    <w:rsid w:val="006961DB"/>
    <w:rsid w:val="006A3CE3"/>
    <w:rsid w:val="006B2469"/>
    <w:rsid w:val="006C17E5"/>
    <w:rsid w:val="006C2BB6"/>
    <w:rsid w:val="006C2D70"/>
    <w:rsid w:val="006C414B"/>
    <w:rsid w:val="006C430D"/>
    <w:rsid w:val="006C77F5"/>
    <w:rsid w:val="006D0957"/>
    <w:rsid w:val="006D4A33"/>
    <w:rsid w:val="006E2BD8"/>
    <w:rsid w:val="006E4D54"/>
    <w:rsid w:val="006E5DEA"/>
    <w:rsid w:val="006E6B7E"/>
    <w:rsid w:val="006E702D"/>
    <w:rsid w:val="006F235B"/>
    <w:rsid w:val="006F6E59"/>
    <w:rsid w:val="007015E1"/>
    <w:rsid w:val="0070161F"/>
    <w:rsid w:val="00705A7A"/>
    <w:rsid w:val="00712702"/>
    <w:rsid w:val="00722C24"/>
    <w:rsid w:val="00724E96"/>
    <w:rsid w:val="007252C5"/>
    <w:rsid w:val="00727006"/>
    <w:rsid w:val="007272A9"/>
    <w:rsid w:val="00727FBE"/>
    <w:rsid w:val="007325ED"/>
    <w:rsid w:val="0073292A"/>
    <w:rsid w:val="007332F6"/>
    <w:rsid w:val="00735714"/>
    <w:rsid w:val="00740CB9"/>
    <w:rsid w:val="00740DB9"/>
    <w:rsid w:val="007550DC"/>
    <w:rsid w:val="007558A5"/>
    <w:rsid w:val="00755BB9"/>
    <w:rsid w:val="00771B11"/>
    <w:rsid w:val="00771F5F"/>
    <w:rsid w:val="0077370B"/>
    <w:rsid w:val="007749CC"/>
    <w:rsid w:val="00775300"/>
    <w:rsid w:val="007764E6"/>
    <w:rsid w:val="007773A9"/>
    <w:rsid w:val="00777EC5"/>
    <w:rsid w:val="007800AA"/>
    <w:rsid w:val="00780DCB"/>
    <w:rsid w:val="007827BB"/>
    <w:rsid w:val="007863DE"/>
    <w:rsid w:val="00787F78"/>
    <w:rsid w:val="0079084A"/>
    <w:rsid w:val="00794473"/>
    <w:rsid w:val="007A5DE9"/>
    <w:rsid w:val="007A6633"/>
    <w:rsid w:val="007B40B1"/>
    <w:rsid w:val="007C281D"/>
    <w:rsid w:val="007C6FAC"/>
    <w:rsid w:val="007D4408"/>
    <w:rsid w:val="007E204C"/>
    <w:rsid w:val="007E25AB"/>
    <w:rsid w:val="007E6031"/>
    <w:rsid w:val="007E71F1"/>
    <w:rsid w:val="007F1291"/>
    <w:rsid w:val="007F2400"/>
    <w:rsid w:val="007F52D6"/>
    <w:rsid w:val="008008D2"/>
    <w:rsid w:val="008030F0"/>
    <w:rsid w:val="008040A1"/>
    <w:rsid w:val="008077A5"/>
    <w:rsid w:val="00810ACE"/>
    <w:rsid w:val="00811689"/>
    <w:rsid w:val="00812A24"/>
    <w:rsid w:val="008160BD"/>
    <w:rsid w:val="008208AC"/>
    <w:rsid w:val="0082348C"/>
    <w:rsid w:val="00823A4F"/>
    <w:rsid w:val="008354B6"/>
    <w:rsid w:val="00840AF6"/>
    <w:rsid w:val="00843523"/>
    <w:rsid w:val="00844B6F"/>
    <w:rsid w:val="0084757A"/>
    <w:rsid w:val="00853F57"/>
    <w:rsid w:val="00855CA3"/>
    <w:rsid w:val="00856797"/>
    <w:rsid w:val="00862D3B"/>
    <w:rsid w:val="00865AF0"/>
    <w:rsid w:val="00867C76"/>
    <w:rsid w:val="0087131C"/>
    <w:rsid w:val="00872E7F"/>
    <w:rsid w:val="00873153"/>
    <w:rsid w:val="00874DF8"/>
    <w:rsid w:val="008773CD"/>
    <w:rsid w:val="008837A1"/>
    <w:rsid w:val="008874DB"/>
    <w:rsid w:val="00887791"/>
    <w:rsid w:val="00891384"/>
    <w:rsid w:val="00891A2A"/>
    <w:rsid w:val="00892583"/>
    <w:rsid w:val="0089303C"/>
    <w:rsid w:val="008971F1"/>
    <w:rsid w:val="008A1C19"/>
    <w:rsid w:val="008A38EB"/>
    <w:rsid w:val="008A5BEE"/>
    <w:rsid w:val="008A7053"/>
    <w:rsid w:val="008B1A89"/>
    <w:rsid w:val="008B2750"/>
    <w:rsid w:val="008C3BFD"/>
    <w:rsid w:val="008D1A73"/>
    <w:rsid w:val="008E32B7"/>
    <w:rsid w:val="008E3B33"/>
    <w:rsid w:val="008F44FB"/>
    <w:rsid w:val="008F4D12"/>
    <w:rsid w:val="008F4F6D"/>
    <w:rsid w:val="008F6667"/>
    <w:rsid w:val="009018F9"/>
    <w:rsid w:val="00901984"/>
    <w:rsid w:val="00904447"/>
    <w:rsid w:val="00920755"/>
    <w:rsid w:val="0092448B"/>
    <w:rsid w:val="00932457"/>
    <w:rsid w:val="0093379F"/>
    <w:rsid w:val="00935BBE"/>
    <w:rsid w:val="00941FB9"/>
    <w:rsid w:val="00945FC8"/>
    <w:rsid w:val="00962A8B"/>
    <w:rsid w:val="00974935"/>
    <w:rsid w:val="00975804"/>
    <w:rsid w:val="0098029F"/>
    <w:rsid w:val="009821ED"/>
    <w:rsid w:val="00984228"/>
    <w:rsid w:val="00985B27"/>
    <w:rsid w:val="00991BC3"/>
    <w:rsid w:val="00992119"/>
    <w:rsid w:val="00997F6A"/>
    <w:rsid w:val="009A2C89"/>
    <w:rsid w:val="009A34C0"/>
    <w:rsid w:val="009A79D4"/>
    <w:rsid w:val="009B6A1C"/>
    <w:rsid w:val="009B6F53"/>
    <w:rsid w:val="009C01A8"/>
    <w:rsid w:val="009D36E5"/>
    <w:rsid w:val="009D3825"/>
    <w:rsid w:val="009E6799"/>
    <w:rsid w:val="009F4C4E"/>
    <w:rsid w:val="00A044D6"/>
    <w:rsid w:val="00A06763"/>
    <w:rsid w:val="00A06FDA"/>
    <w:rsid w:val="00A1021D"/>
    <w:rsid w:val="00A11A9C"/>
    <w:rsid w:val="00A138C4"/>
    <w:rsid w:val="00A17477"/>
    <w:rsid w:val="00A177F8"/>
    <w:rsid w:val="00A237AA"/>
    <w:rsid w:val="00A2446F"/>
    <w:rsid w:val="00A274E6"/>
    <w:rsid w:val="00A331E5"/>
    <w:rsid w:val="00A3379C"/>
    <w:rsid w:val="00A33EB1"/>
    <w:rsid w:val="00A35083"/>
    <w:rsid w:val="00A355AC"/>
    <w:rsid w:val="00A35A93"/>
    <w:rsid w:val="00A422EF"/>
    <w:rsid w:val="00A554A6"/>
    <w:rsid w:val="00A55939"/>
    <w:rsid w:val="00A63354"/>
    <w:rsid w:val="00A64886"/>
    <w:rsid w:val="00A7015F"/>
    <w:rsid w:val="00A74672"/>
    <w:rsid w:val="00A74D11"/>
    <w:rsid w:val="00A76CBA"/>
    <w:rsid w:val="00A76E74"/>
    <w:rsid w:val="00A835CD"/>
    <w:rsid w:val="00A874A4"/>
    <w:rsid w:val="00A91C30"/>
    <w:rsid w:val="00AA7A65"/>
    <w:rsid w:val="00AB2999"/>
    <w:rsid w:val="00AB38E3"/>
    <w:rsid w:val="00AC0046"/>
    <w:rsid w:val="00AC27AA"/>
    <w:rsid w:val="00AC72D8"/>
    <w:rsid w:val="00AD32FE"/>
    <w:rsid w:val="00AE40F5"/>
    <w:rsid w:val="00AE6289"/>
    <w:rsid w:val="00AF3B2A"/>
    <w:rsid w:val="00B050D7"/>
    <w:rsid w:val="00B06E53"/>
    <w:rsid w:val="00B11E5B"/>
    <w:rsid w:val="00B12B21"/>
    <w:rsid w:val="00B14A32"/>
    <w:rsid w:val="00B1773F"/>
    <w:rsid w:val="00B22C0C"/>
    <w:rsid w:val="00B23BFB"/>
    <w:rsid w:val="00B2504F"/>
    <w:rsid w:val="00B41984"/>
    <w:rsid w:val="00B4361B"/>
    <w:rsid w:val="00B442CA"/>
    <w:rsid w:val="00B4479E"/>
    <w:rsid w:val="00B45DF2"/>
    <w:rsid w:val="00B47079"/>
    <w:rsid w:val="00B54D15"/>
    <w:rsid w:val="00B5788F"/>
    <w:rsid w:val="00B678D8"/>
    <w:rsid w:val="00B67CCB"/>
    <w:rsid w:val="00B70E24"/>
    <w:rsid w:val="00B75967"/>
    <w:rsid w:val="00B76B51"/>
    <w:rsid w:val="00B80EC1"/>
    <w:rsid w:val="00B84312"/>
    <w:rsid w:val="00B92299"/>
    <w:rsid w:val="00B94236"/>
    <w:rsid w:val="00B96F08"/>
    <w:rsid w:val="00BA098A"/>
    <w:rsid w:val="00BA2A69"/>
    <w:rsid w:val="00BA7FAA"/>
    <w:rsid w:val="00BB410A"/>
    <w:rsid w:val="00BC3477"/>
    <w:rsid w:val="00BC7691"/>
    <w:rsid w:val="00BC7CA4"/>
    <w:rsid w:val="00BD2E81"/>
    <w:rsid w:val="00BD3167"/>
    <w:rsid w:val="00BE14EB"/>
    <w:rsid w:val="00BE3F38"/>
    <w:rsid w:val="00BE74C2"/>
    <w:rsid w:val="00C01770"/>
    <w:rsid w:val="00C02733"/>
    <w:rsid w:val="00C04774"/>
    <w:rsid w:val="00C1268C"/>
    <w:rsid w:val="00C20C49"/>
    <w:rsid w:val="00C21A17"/>
    <w:rsid w:val="00C21FE8"/>
    <w:rsid w:val="00C2292E"/>
    <w:rsid w:val="00C266EB"/>
    <w:rsid w:val="00C26CED"/>
    <w:rsid w:val="00C27F00"/>
    <w:rsid w:val="00C411D9"/>
    <w:rsid w:val="00C413E7"/>
    <w:rsid w:val="00C43E51"/>
    <w:rsid w:val="00C5567A"/>
    <w:rsid w:val="00C55A66"/>
    <w:rsid w:val="00C57DF8"/>
    <w:rsid w:val="00C61281"/>
    <w:rsid w:val="00C62179"/>
    <w:rsid w:val="00C75B19"/>
    <w:rsid w:val="00C7763F"/>
    <w:rsid w:val="00C808B7"/>
    <w:rsid w:val="00C81AC7"/>
    <w:rsid w:val="00C8455D"/>
    <w:rsid w:val="00C93293"/>
    <w:rsid w:val="00C95B92"/>
    <w:rsid w:val="00C95D27"/>
    <w:rsid w:val="00CA4D6F"/>
    <w:rsid w:val="00CA659B"/>
    <w:rsid w:val="00CB0D8C"/>
    <w:rsid w:val="00CC2051"/>
    <w:rsid w:val="00CC4C6A"/>
    <w:rsid w:val="00CC6123"/>
    <w:rsid w:val="00CD0458"/>
    <w:rsid w:val="00CD4E19"/>
    <w:rsid w:val="00CD542B"/>
    <w:rsid w:val="00CD5938"/>
    <w:rsid w:val="00CD62F5"/>
    <w:rsid w:val="00CD7E8C"/>
    <w:rsid w:val="00CE1393"/>
    <w:rsid w:val="00CF32E2"/>
    <w:rsid w:val="00D01262"/>
    <w:rsid w:val="00D013E7"/>
    <w:rsid w:val="00D0608B"/>
    <w:rsid w:val="00D13CCA"/>
    <w:rsid w:val="00D2048D"/>
    <w:rsid w:val="00D219D8"/>
    <w:rsid w:val="00D232E4"/>
    <w:rsid w:val="00D31946"/>
    <w:rsid w:val="00D3515D"/>
    <w:rsid w:val="00D41A5D"/>
    <w:rsid w:val="00D41AAC"/>
    <w:rsid w:val="00D43157"/>
    <w:rsid w:val="00D434CD"/>
    <w:rsid w:val="00D4531A"/>
    <w:rsid w:val="00D5270F"/>
    <w:rsid w:val="00D535B4"/>
    <w:rsid w:val="00D543A1"/>
    <w:rsid w:val="00D55C3A"/>
    <w:rsid w:val="00D57713"/>
    <w:rsid w:val="00D641CD"/>
    <w:rsid w:val="00D80AB0"/>
    <w:rsid w:val="00D87573"/>
    <w:rsid w:val="00D9001E"/>
    <w:rsid w:val="00D91AAE"/>
    <w:rsid w:val="00D96E41"/>
    <w:rsid w:val="00DA1A52"/>
    <w:rsid w:val="00DA604A"/>
    <w:rsid w:val="00DB10A7"/>
    <w:rsid w:val="00DC121B"/>
    <w:rsid w:val="00DC13B1"/>
    <w:rsid w:val="00DC587C"/>
    <w:rsid w:val="00DC7CEC"/>
    <w:rsid w:val="00DD3137"/>
    <w:rsid w:val="00DE6B5D"/>
    <w:rsid w:val="00DF6335"/>
    <w:rsid w:val="00DF764B"/>
    <w:rsid w:val="00E019E3"/>
    <w:rsid w:val="00E0258C"/>
    <w:rsid w:val="00E03CA1"/>
    <w:rsid w:val="00E07C3F"/>
    <w:rsid w:val="00E10CAF"/>
    <w:rsid w:val="00E13015"/>
    <w:rsid w:val="00E14C4D"/>
    <w:rsid w:val="00E25325"/>
    <w:rsid w:val="00E327E4"/>
    <w:rsid w:val="00E36A66"/>
    <w:rsid w:val="00E40590"/>
    <w:rsid w:val="00E42F9E"/>
    <w:rsid w:val="00E43FF9"/>
    <w:rsid w:val="00E45225"/>
    <w:rsid w:val="00E4687A"/>
    <w:rsid w:val="00E477B5"/>
    <w:rsid w:val="00E535CD"/>
    <w:rsid w:val="00E60D42"/>
    <w:rsid w:val="00E629FA"/>
    <w:rsid w:val="00E65574"/>
    <w:rsid w:val="00E65636"/>
    <w:rsid w:val="00E806CA"/>
    <w:rsid w:val="00E80AB0"/>
    <w:rsid w:val="00E84BC2"/>
    <w:rsid w:val="00E866E9"/>
    <w:rsid w:val="00E93147"/>
    <w:rsid w:val="00E9506F"/>
    <w:rsid w:val="00E97B31"/>
    <w:rsid w:val="00EA3FFD"/>
    <w:rsid w:val="00EB372F"/>
    <w:rsid w:val="00EB3B85"/>
    <w:rsid w:val="00EB48F0"/>
    <w:rsid w:val="00EB5FE7"/>
    <w:rsid w:val="00EC0222"/>
    <w:rsid w:val="00EC6660"/>
    <w:rsid w:val="00ED1C7C"/>
    <w:rsid w:val="00ED27D7"/>
    <w:rsid w:val="00ED3E1A"/>
    <w:rsid w:val="00ED759A"/>
    <w:rsid w:val="00EE092E"/>
    <w:rsid w:val="00EF211F"/>
    <w:rsid w:val="00EF34F4"/>
    <w:rsid w:val="00F21099"/>
    <w:rsid w:val="00F23ECA"/>
    <w:rsid w:val="00F261F7"/>
    <w:rsid w:val="00F30E51"/>
    <w:rsid w:val="00F31CFC"/>
    <w:rsid w:val="00F44C72"/>
    <w:rsid w:val="00F47391"/>
    <w:rsid w:val="00F52C24"/>
    <w:rsid w:val="00F537BA"/>
    <w:rsid w:val="00F538F5"/>
    <w:rsid w:val="00F56471"/>
    <w:rsid w:val="00F653B9"/>
    <w:rsid w:val="00F65D59"/>
    <w:rsid w:val="00F71EEB"/>
    <w:rsid w:val="00F727EA"/>
    <w:rsid w:val="00F733B6"/>
    <w:rsid w:val="00F7410C"/>
    <w:rsid w:val="00F77DE9"/>
    <w:rsid w:val="00F85372"/>
    <w:rsid w:val="00F94529"/>
    <w:rsid w:val="00FA0202"/>
    <w:rsid w:val="00FA19FF"/>
    <w:rsid w:val="00FA251C"/>
    <w:rsid w:val="00FA570F"/>
    <w:rsid w:val="00FA5B2C"/>
    <w:rsid w:val="00FB2C46"/>
    <w:rsid w:val="00FB5218"/>
    <w:rsid w:val="00FC5026"/>
    <w:rsid w:val="00FC5FAE"/>
    <w:rsid w:val="00FC6B70"/>
    <w:rsid w:val="00FC7631"/>
    <w:rsid w:val="00FD5A46"/>
    <w:rsid w:val="00FD6C11"/>
    <w:rsid w:val="00FD7154"/>
    <w:rsid w:val="00FE32D0"/>
    <w:rsid w:val="00FE7B8C"/>
    <w:rsid w:val="00FF1111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B08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57A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7"/>
    <w:qFormat/>
    <w:rsid w:val="00727006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7"/>
    <w:rsid w:val="00727006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60"/>
      <w:szCs w:val="56"/>
      <w14:ligatures w14:val="standardContextual"/>
      <w14:cntxtAlts/>
    </w:rPr>
  </w:style>
  <w:style w:type="paragraph" w:customStyle="1" w:styleId="RecipientName">
    <w:name w:val="Recipient Name"/>
    <w:basedOn w:val="Heading3"/>
    <w:uiPriority w:val="18"/>
    <w:qFormat/>
    <w:rsid w:val="00564C9B"/>
    <w:pPr>
      <w:jc w:val="right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ListParagraph">
    <w:name w:val="List Paragraph"/>
    <w:basedOn w:val="Normal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Hyperlink">
    <w:name w:val="Hyperlink"/>
    <w:basedOn w:val="DefaultParagraphFont"/>
    <w:uiPriority w:val="99"/>
    <w:unhideWhenUsed/>
    <w:rsid w:val="00727006"/>
    <w:rPr>
      <w:color w:val="217084" w:themeColor="accent4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ContactInfo">
    <w:name w:val="Contact Info"/>
    <w:basedOn w:val="Normal"/>
    <w:uiPriority w:val="15"/>
    <w:qFormat/>
    <w:rsid w:val="00B5788F"/>
    <w:rPr>
      <w:color w:val="F7A180" w:themeColor="text2" w:themeTint="99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paragraph" w:customStyle="1" w:styleId="RecipientContactInfo">
    <w:name w:val="Recipient Contact Info"/>
    <w:basedOn w:val="Normal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Emphasis">
    <w:name w:val="Emphasis"/>
    <w:uiPriority w:val="20"/>
    <w:qFormat/>
    <w:rsid w:val="0084757A"/>
    <w:rPr>
      <w:b/>
      <w:i w:val="0"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1183D"/>
    <w:rPr>
      <w:color w:val="605E5C"/>
      <w:shd w:val="clear" w:color="auto" w:fill="E1DFDD"/>
    </w:rPr>
  </w:style>
  <w:style w:type="character" w:customStyle="1" w:styleId="tojvnm2t">
    <w:name w:val="tojvnm2t"/>
    <w:basedOn w:val="DefaultParagraphFont"/>
    <w:rsid w:val="00486463"/>
  </w:style>
  <w:style w:type="paragraph" w:styleId="NormalWeb">
    <w:name w:val="Normal (Web)"/>
    <w:basedOn w:val="Normal"/>
    <w:uiPriority w:val="99"/>
    <w:semiHidden/>
    <w:unhideWhenUsed/>
    <w:rsid w:val="0009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ne-NP"/>
    </w:rPr>
  </w:style>
  <w:style w:type="character" w:styleId="Strong">
    <w:name w:val="Strong"/>
    <w:basedOn w:val="DefaultParagraphFont"/>
    <w:uiPriority w:val="22"/>
    <w:qFormat/>
    <w:rsid w:val="00096098"/>
    <w:rPr>
      <w:b/>
      <w:bCs/>
    </w:rPr>
  </w:style>
  <w:style w:type="character" w:customStyle="1" w:styleId="lrzxr">
    <w:name w:val="lrzxr"/>
    <w:basedOn w:val="DefaultParagraphFont"/>
    <w:rsid w:val="00EB372F"/>
  </w:style>
  <w:style w:type="character" w:customStyle="1" w:styleId="d2edcug0">
    <w:name w:val="d2edcug0"/>
    <w:basedOn w:val="DefaultParagraphFont"/>
    <w:rsid w:val="00270978"/>
  </w:style>
  <w:style w:type="character" w:styleId="PageNumber">
    <w:name w:val="page number"/>
    <w:basedOn w:val="DefaultParagraphFont"/>
    <w:uiPriority w:val="99"/>
    <w:semiHidden/>
    <w:unhideWhenUsed/>
    <w:rsid w:val="007550DC"/>
  </w:style>
  <w:style w:type="paragraph" w:styleId="Revision">
    <w:name w:val="Revision"/>
    <w:hidden/>
    <w:uiPriority w:val="99"/>
    <w:semiHidden/>
    <w:rsid w:val="003D6EBB"/>
    <w:pPr>
      <w:spacing w:after="0" w:line="240" w:lineRule="auto"/>
    </w:pPr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16.png"/><Relationship Id="rId20" Type="http://schemas.openxmlformats.org/officeDocument/2006/relationships/hyperlink" Target="mailto:olakswr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svg"/><Relationship Id="rId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laksunuwar/Downloads/tf01773057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tf01773057_win32.dotx</Template>
  <TotalTime>0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2022-02-27T20:45:00Z</dcterms:created>
  <dcterms:modified xsi:type="dcterms:W3CDTF">2022-03-01T16:26:00Z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